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DEAE3" w14:textId="77777777" w:rsidR="0050522A" w:rsidRPr="0050522A" w:rsidRDefault="0050522A" w:rsidP="0050522A">
      <w:pPr>
        <w:tabs>
          <w:tab w:val="left" w:pos="4933"/>
        </w:tabs>
        <w:contextualSpacing/>
        <w:rPr>
          <w:b/>
          <w:sz w:val="28"/>
          <w:szCs w:val="28"/>
        </w:rPr>
      </w:pPr>
      <w:r w:rsidRPr="0050522A">
        <w:rPr>
          <w:b/>
          <w:sz w:val="28"/>
          <w:szCs w:val="28"/>
        </w:rPr>
        <w:t>Anmeldung für infektiologische Telefonkonsilien</w:t>
      </w:r>
    </w:p>
    <w:p w14:paraId="3778CBA0" w14:textId="77777777" w:rsidR="0050522A" w:rsidRPr="0050522A" w:rsidRDefault="0050522A" w:rsidP="0050522A">
      <w:pPr>
        <w:tabs>
          <w:tab w:val="left" w:pos="4933"/>
        </w:tabs>
        <w:contextualSpacing/>
        <w:rPr>
          <w:sz w:val="28"/>
          <w:szCs w:val="28"/>
        </w:rPr>
      </w:pPr>
    </w:p>
    <w:p w14:paraId="5145FD9B" w14:textId="685AA737" w:rsidR="0050522A" w:rsidRPr="0050522A" w:rsidRDefault="0050522A" w:rsidP="0050522A">
      <w:pPr>
        <w:tabs>
          <w:tab w:val="left" w:pos="0"/>
          <w:tab w:val="left" w:pos="4678"/>
          <w:tab w:val="left" w:pos="5529"/>
        </w:tabs>
        <w:contextualSpacing/>
        <w:rPr>
          <w:color w:val="1F497D" w:themeColor="text2"/>
          <w:u w:val="single"/>
        </w:rPr>
      </w:pPr>
      <w:r w:rsidRPr="0050522A">
        <w:t xml:space="preserve">Bitte telefonische Anmeldung an </w:t>
      </w:r>
      <w:r>
        <w:t>die Dienstärztin / den Dienstarzt über die Telefonz</w:t>
      </w:r>
      <w:r w:rsidRPr="0050522A">
        <w:t xml:space="preserve">entrale </w:t>
      </w:r>
      <w:r>
        <w:br/>
        <w:t xml:space="preserve">des </w:t>
      </w:r>
      <w:r w:rsidRPr="0050522A">
        <w:t xml:space="preserve">Universitätsspital Basel (Tel. 061 265 25 25) sowie schriftliche Anmeldung </w:t>
      </w:r>
      <w:r>
        <w:t xml:space="preserve">per E-Mail an </w:t>
      </w:r>
      <w:r>
        <w:br/>
      </w:r>
      <w:hyperlink r:id="rId11" w:history="1">
        <w:r w:rsidRPr="00083A7A">
          <w:rPr>
            <w:rStyle w:val="Hyperlink"/>
          </w:rPr>
          <w:t>konsil.infektiologie@usb.ch</w:t>
        </w:r>
      </w:hyperlink>
      <w:r>
        <w:t xml:space="preserve"> </w:t>
      </w:r>
      <w:r w:rsidRPr="0050522A">
        <w:t xml:space="preserve">mit </w:t>
      </w:r>
      <w:r w:rsidR="00666916">
        <w:t>dem vorliegenden</w:t>
      </w:r>
      <w:r w:rsidRPr="0050522A">
        <w:t xml:space="preserve"> Formular</w:t>
      </w:r>
      <w:r>
        <w:t>.</w:t>
      </w:r>
      <w:r w:rsidRPr="0050522A">
        <w:br/>
      </w:r>
    </w:p>
    <w:p w14:paraId="54CA1529" w14:textId="77777777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4678"/>
          <w:tab w:val="left" w:pos="5529"/>
        </w:tabs>
        <w:ind w:left="284" w:hanging="284"/>
        <w:contextualSpacing/>
        <w:rPr>
          <w:b/>
        </w:rPr>
      </w:pPr>
      <w:r w:rsidRPr="0050522A">
        <w:rPr>
          <w:b/>
        </w:rPr>
        <w:t>Administratives</w:t>
      </w:r>
      <w:r w:rsidRPr="0050522A">
        <w:rPr>
          <w:b/>
        </w:rPr>
        <w:br/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4535"/>
        <w:gridCol w:w="2838"/>
        <w:gridCol w:w="2124"/>
      </w:tblGrid>
      <w:tr w:rsidR="0050522A" w:rsidRPr="0050522A" w14:paraId="4B07253B" w14:textId="77777777" w:rsidTr="00666916">
        <w:tc>
          <w:tcPr>
            <w:tcW w:w="2388" w:type="pct"/>
          </w:tcPr>
          <w:p w14:paraId="679A9E88" w14:textId="77777777" w:rsidR="0050522A" w:rsidRPr="0050522A" w:rsidRDefault="0050522A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Spital</w:t>
            </w:r>
          </w:p>
        </w:tc>
        <w:tc>
          <w:tcPr>
            <w:tcW w:w="2612" w:type="pct"/>
            <w:gridSpan w:val="2"/>
          </w:tcPr>
          <w:p w14:paraId="31C0C30A" w14:textId="58A5B918" w:rsidR="0050522A" w:rsidRPr="0050522A" w:rsidRDefault="0050522A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  <w:rPr>
                <w:b/>
              </w:rPr>
            </w:pPr>
            <w:r>
              <w:rPr>
                <w:b/>
              </w:rPr>
              <w:t>Ärztin/Arzt</w:t>
            </w:r>
          </w:p>
        </w:tc>
      </w:tr>
      <w:tr w:rsidR="0050522A" w:rsidRPr="0050522A" w14:paraId="07183F15" w14:textId="77777777" w:rsidTr="00666916">
        <w:tc>
          <w:tcPr>
            <w:tcW w:w="2388" w:type="pct"/>
          </w:tcPr>
          <w:p w14:paraId="6C2C3706" w14:textId="77777777" w:rsidR="0050522A" w:rsidRPr="0050522A" w:rsidRDefault="0050522A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7747E546" w14:textId="77777777" w:rsidR="0050522A" w:rsidRPr="0050522A" w:rsidRDefault="0050522A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</w:p>
        </w:tc>
        <w:tc>
          <w:tcPr>
            <w:tcW w:w="2612" w:type="pct"/>
            <w:gridSpan w:val="2"/>
          </w:tcPr>
          <w:p w14:paraId="1C33B7A0" w14:textId="77777777" w:rsidR="0050522A" w:rsidRPr="0050522A" w:rsidRDefault="0050522A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666916" w:rsidRPr="0050522A" w14:paraId="381FCD20" w14:textId="77777777" w:rsidTr="00666916">
        <w:tc>
          <w:tcPr>
            <w:tcW w:w="2388" w:type="pct"/>
          </w:tcPr>
          <w:p w14:paraId="4838C6D2" w14:textId="77777777" w:rsidR="00666916" w:rsidRPr="0050522A" w:rsidRDefault="00666916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Telefon</w:t>
            </w:r>
          </w:p>
        </w:tc>
        <w:tc>
          <w:tcPr>
            <w:tcW w:w="2612" w:type="pct"/>
            <w:gridSpan w:val="2"/>
          </w:tcPr>
          <w:p w14:paraId="65BA5370" w14:textId="6AC9A8AA" w:rsidR="00666916" w:rsidRPr="0050522A" w:rsidRDefault="00666916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  <w:rPr>
                <w:b/>
              </w:rPr>
            </w:pPr>
            <w:r>
              <w:rPr>
                <w:b/>
              </w:rPr>
              <w:t>E-Mail</w:t>
            </w:r>
          </w:p>
        </w:tc>
      </w:tr>
      <w:tr w:rsidR="00666916" w:rsidRPr="0050522A" w14:paraId="7EB7367E" w14:textId="77777777" w:rsidTr="00666916">
        <w:trPr>
          <w:trHeight w:val="388"/>
        </w:trPr>
        <w:tc>
          <w:tcPr>
            <w:tcW w:w="2388" w:type="pct"/>
          </w:tcPr>
          <w:p w14:paraId="370D0B82" w14:textId="77777777" w:rsidR="00666916" w:rsidRPr="0050522A" w:rsidRDefault="00666916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0A7F4DA0" w14:textId="77777777" w:rsidR="00666916" w:rsidRPr="0050522A" w:rsidRDefault="00666916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</w:p>
        </w:tc>
        <w:tc>
          <w:tcPr>
            <w:tcW w:w="2612" w:type="pct"/>
            <w:gridSpan w:val="2"/>
          </w:tcPr>
          <w:p w14:paraId="16E588A1" w14:textId="15A488E0" w:rsidR="00666916" w:rsidRPr="0050522A" w:rsidRDefault="00666916" w:rsidP="0050522A">
            <w:pPr>
              <w:tabs>
                <w:tab w:val="left" w:pos="1985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79D5A44D" w14:textId="77777777" w:rsidTr="00666916">
        <w:tc>
          <w:tcPr>
            <w:tcW w:w="2388" w:type="pct"/>
          </w:tcPr>
          <w:p w14:paraId="55B26DD8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Name des Patienten</w:t>
            </w:r>
          </w:p>
        </w:tc>
        <w:tc>
          <w:tcPr>
            <w:tcW w:w="1494" w:type="pct"/>
          </w:tcPr>
          <w:p w14:paraId="392CCADD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Geburtsdatum</w:t>
            </w:r>
          </w:p>
        </w:tc>
        <w:tc>
          <w:tcPr>
            <w:tcW w:w="1118" w:type="pct"/>
          </w:tcPr>
          <w:p w14:paraId="066F607F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Geschlecht</w:t>
            </w:r>
          </w:p>
        </w:tc>
      </w:tr>
      <w:tr w:rsidR="0050522A" w:rsidRPr="0050522A" w14:paraId="7D0942E7" w14:textId="77777777" w:rsidTr="00666916">
        <w:tc>
          <w:tcPr>
            <w:tcW w:w="2388" w:type="pct"/>
          </w:tcPr>
          <w:p w14:paraId="140D18B5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55799F9C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</w:pPr>
          </w:p>
        </w:tc>
        <w:tc>
          <w:tcPr>
            <w:tcW w:w="1494" w:type="pct"/>
          </w:tcPr>
          <w:p w14:paraId="35ED04EE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118" w:type="pct"/>
          </w:tcPr>
          <w:p w14:paraId="60E2EF75" w14:textId="77777777" w:rsidR="0050522A" w:rsidRPr="0050522A" w:rsidRDefault="0050522A" w:rsidP="0050522A">
            <w:pPr>
              <w:tabs>
                <w:tab w:val="left" w:pos="0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</w:tbl>
    <w:p w14:paraId="0F333FE1" w14:textId="77777777" w:rsidR="0050522A" w:rsidRPr="0050522A" w:rsidRDefault="0050522A" w:rsidP="0050522A">
      <w:pPr>
        <w:tabs>
          <w:tab w:val="left" w:pos="0"/>
          <w:tab w:val="left" w:pos="4678"/>
          <w:tab w:val="left" w:pos="5529"/>
        </w:tabs>
        <w:contextualSpacing/>
        <w:rPr>
          <w:sz w:val="18"/>
          <w:szCs w:val="18"/>
        </w:rPr>
      </w:pPr>
    </w:p>
    <w:p w14:paraId="4AE24541" w14:textId="77777777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</w:pPr>
      <w:r w:rsidRPr="0050522A">
        <w:rPr>
          <w:b/>
        </w:rPr>
        <w:t>Fragestellung</w:t>
      </w:r>
      <w:r w:rsidRPr="0050522A">
        <w:br/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9497"/>
      </w:tblGrid>
      <w:tr w:rsidR="0050522A" w:rsidRPr="0050522A" w14:paraId="11A33B9E" w14:textId="77777777" w:rsidTr="00B029D1">
        <w:trPr>
          <w:trHeight w:val="536"/>
        </w:trPr>
        <w:tc>
          <w:tcPr>
            <w:tcW w:w="5000" w:type="pct"/>
          </w:tcPr>
          <w:p w14:paraId="65879AE3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015712A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</w:tbl>
    <w:p w14:paraId="3D88DF9E" w14:textId="77777777" w:rsid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46F787D7" w14:textId="77777777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</w:pPr>
      <w:r w:rsidRPr="0050522A">
        <w:rPr>
          <w:b/>
        </w:rPr>
        <w:t>Vorgeschichte des Patienten</w:t>
      </w:r>
      <w:r w:rsidRPr="0050522A">
        <w:rPr>
          <w:b/>
        </w:rPr>
        <w:br/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9497"/>
      </w:tblGrid>
      <w:tr w:rsidR="0050522A" w:rsidRPr="0050522A" w14:paraId="730FC9B0" w14:textId="77777777" w:rsidTr="00B029D1">
        <w:trPr>
          <w:trHeight w:val="528"/>
        </w:trPr>
        <w:tc>
          <w:tcPr>
            <w:tcW w:w="5000" w:type="pct"/>
          </w:tcPr>
          <w:p w14:paraId="21231BF9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7FBF904D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</w:tbl>
    <w:p w14:paraId="456CF335" w14:textId="77777777" w:rsid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26DD0538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60778957" w14:textId="77777777" w:rsidR="00666916" w:rsidRDefault="00666916">
      <w:r>
        <w:br w:type="page"/>
      </w:r>
    </w:p>
    <w:p w14:paraId="7FBB03A1" w14:textId="4901ADDB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</w:pPr>
      <w:r w:rsidRPr="0050522A">
        <w:lastRenderedPageBreak/>
        <w:t xml:space="preserve"> </w:t>
      </w:r>
      <w:r w:rsidRPr="0050522A">
        <w:rPr>
          <w:b/>
        </w:rPr>
        <w:t>Aktuelle Problematik</w:t>
      </w:r>
    </w:p>
    <w:p w14:paraId="44872D5A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  <w:rPr>
          <w:b/>
        </w:rPr>
      </w:pP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9497"/>
      </w:tblGrid>
      <w:tr w:rsidR="0050522A" w:rsidRPr="0050522A" w14:paraId="5159347B" w14:textId="77777777" w:rsidTr="00B029D1">
        <w:trPr>
          <w:trHeight w:val="524"/>
        </w:trPr>
        <w:tc>
          <w:tcPr>
            <w:tcW w:w="5000" w:type="pct"/>
          </w:tcPr>
          <w:p w14:paraId="10E3A4E6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2A59C7F8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</w:tbl>
    <w:p w14:paraId="6958E6B0" w14:textId="77777777" w:rsid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4B935800" w14:textId="77777777" w:rsidR="00666916" w:rsidRPr="0050522A" w:rsidRDefault="00666916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2952"/>
        <w:gridCol w:w="1951"/>
        <w:gridCol w:w="1390"/>
        <w:gridCol w:w="3204"/>
      </w:tblGrid>
      <w:tr w:rsidR="0050522A" w:rsidRPr="0050522A" w14:paraId="43714A4B" w14:textId="77777777" w:rsidTr="00B029D1">
        <w:tc>
          <w:tcPr>
            <w:tcW w:w="5000" w:type="pct"/>
            <w:gridSpan w:val="4"/>
          </w:tcPr>
          <w:p w14:paraId="1296EF91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Medikamente</w:t>
            </w:r>
          </w:p>
        </w:tc>
      </w:tr>
      <w:tr w:rsidR="0050522A" w:rsidRPr="0050522A" w14:paraId="4A0AB36D" w14:textId="77777777" w:rsidTr="00B029D1">
        <w:tc>
          <w:tcPr>
            <w:tcW w:w="5000" w:type="pct"/>
            <w:gridSpan w:val="4"/>
          </w:tcPr>
          <w:p w14:paraId="5381F628" w14:textId="64BF12E4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3BCD322D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5F44F819" w14:textId="77777777" w:rsidTr="00B029D1">
        <w:tc>
          <w:tcPr>
            <w:tcW w:w="5000" w:type="pct"/>
            <w:gridSpan w:val="4"/>
          </w:tcPr>
          <w:p w14:paraId="1792369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Reiseanamnese</w:t>
            </w:r>
          </w:p>
        </w:tc>
      </w:tr>
      <w:tr w:rsidR="0050522A" w:rsidRPr="0050522A" w14:paraId="10A4E040" w14:textId="77777777" w:rsidTr="00B029D1">
        <w:tc>
          <w:tcPr>
            <w:tcW w:w="5000" w:type="pct"/>
            <w:gridSpan w:val="4"/>
          </w:tcPr>
          <w:p w14:paraId="73EECE9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5DB7F06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2C732ED9" w14:textId="77777777" w:rsidTr="00B029D1">
        <w:tc>
          <w:tcPr>
            <w:tcW w:w="5000" w:type="pct"/>
            <w:gridSpan w:val="4"/>
          </w:tcPr>
          <w:p w14:paraId="203BAD4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Tierkontakte</w:t>
            </w:r>
          </w:p>
        </w:tc>
      </w:tr>
      <w:tr w:rsidR="0050522A" w:rsidRPr="0050522A" w14:paraId="67FA7E17" w14:textId="77777777" w:rsidTr="00B029D1">
        <w:tc>
          <w:tcPr>
            <w:tcW w:w="5000" w:type="pct"/>
            <w:gridSpan w:val="4"/>
          </w:tcPr>
          <w:p w14:paraId="59D8FB32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78582118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75E2D5CF" w14:textId="77777777" w:rsidTr="00B029D1">
        <w:tc>
          <w:tcPr>
            <w:tcW w:w="5000" w:type="pct"/>
            <w:gridSpan w:val="4"/>
          </w:tcPr>
          <w:p w14:paraId="0FC4399C" w14:textId="48F1C300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  <w:tab w:val="right" w:pos="9802"/>
              </w:tabs>
              <w:contextualSpacing/>
              <w:rPr>
                <w:b/>
              </w:rPr>
            </w:pPr>
            <w:r w:rsidRPr="0050522A">
              <w:rPr>
                <w:b/>
              </w:rPr>
              <w:t xml:space="preserve">Fremdkörper in situ </w:t>
            </w:r>
            <w:r w:rsidRPr="0050522A">
              <w:rPr>
                <w:iCs/>
              </w:rPr>
              <w:t>(z.B. Pacemaker, künstl. Herzklappe, Port-a-Cath, Gelenkprothese</w:t>
            </w:r>
            <w:r w:rsidRPr="0050522A">
              <w:rPr>
                <w:iCs/>
              </w:rPr>
              <w:t>)</w:t>
            </w:r>
            <w:r w:rsidRPr="0050522A">
              <w:rPr>
                <w:b/>
              </w:rPr>
              <w:tab/>
            </w:r>
          </w:p>
        </w:tc>
      </w:tr>
      <w:tr w:rsidR="0050522A" w:rsidRPr="0050522A" w14:paraId="339D6820" w14:textId="77777777" w:rsidTr="00B029D1">
        <w:tc>
          <w:tcPr>
            <w:tcW w:w="5000" w:type="pct"/>
            <w:gridSpan w:val="4"/>
          </w:tcPr>
          <w:p w14:paraId="1A3152A0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1076AB7C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5F061235" w14:textId="77777777" w:rsidTr="00B029D1">
        <w:tc>
          <w:tcPr>
            <w:tcW w:w="5000" w:type="pct"/>
            <w:gridSpan w:val="4"/>
          </w:tcPr>
          <w:p w14:paraId="38B05051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Fieberverlauf</w:t>
            </w:r>
          </w:p>
        </w:tc>
      </w:tr>
      <w:tr w:rsidR="0050522A" w:rsidRPr="0050522A" w14:paraId="03930592" w14:textId="77777777" w:rsidTr="00B029D1">
        <w:tc>
          <w:tcPr>
            <w:tcW w:w="5000" w:type="pct"/>
            <w:gridSpan w:val="4"/>
          </w:tcPr>
          <w:p w14:paraId="06F572D8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64614B4F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6391D4E8" w14:textId="77777777" w:rsidTr="00B029D1">
        <w:tc>
          <w:tcPr>
            <w:tcW w:w="2581" w:type="pct"/>
            <w:gridSpan w:val="2"/>
          </w:tcPr>
          <w:p w14:paraId="3A496CC9" w14:textId="77777777" w:rsidR="0050522A" w:rsidRPr="0050522A" w:rsidRDefault="0050522A" w:rsidP="0050522A">
            <w:pPr>
              <w:tabs>
                <w:tab w:val="left" w:pos="1830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Operation</w:t>
            </w:r>
            <w:r w:rsidRPr="0050522A">
              <w:rPr>
                <w:b/>
              </w:rPr>
              <w:tab/>
            </w:r>
          </w:p>
        </w:tc>
        <w:tc>
          <w:tcPr>
            <w:tcW w:w="2419" w:type="pct"/>
            <w:gridSpan w:val="2"/>
          </w:tcPr>
          <w:p w14:paraId="2DDF1E15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Wann?</w:t>
            </w:r>
          </w:p>
        </w:tc>
      </w:tr>
      <w:tr w:rsidR="0050522A" w:rsidRPr="0050522A" w14:paraId="1F39C2C7" w14:textId="77777777" w:rsidTr="00B029D1">
        <w:tc>
          <w:tcPr>
            <w:tcW w:w="2581" w:type="pct"/>
            <w:gridSpan w:val="2"/>
          </w:tcPr>
          <w:p w14:paraId="6CA1BAD8" w14:textId="77777777" w:rsidR="0050522A" w:rsidRPr="0050522A" w:rsidRDefault="0050522A" w:rsidP="0050522A">
            <w:pPr>
              <w:tabs>
                <w:tab w:val="left" w:pos="1830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2C533A22" w14:textId="77777777" w:rsidR="0050522A" w:rsidRPr="0050522A" w:rsidRDefault="0050522A" w:rsidP="0050522A">
            <w:pPr>
              <w:tabs>
                <w:tab w:val="left" w:pos="1830"/>
              </w:tabs>
              <w:contextualSpacing/>
              <w:rPr>
                <w:b/>
              </w:rPr>
            </w:pPr>
          </w:p>
        </w:tc>
        <w:tc>
          <w:tcPr>
            <w:tcW w:w="2419" w:type="pct"/>
            <w:gridSpan w:val="2"/>
          </w:tcPr>
          <w:p w14:paraId="0FEA011F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6CEEF392" w14:textId="77777777" w:rsidTr="00B029D1">
        <w:tc>
          <w:tcPr>
            <w:tcW w:w="2581" w:type="pct"/>
            <w:gridSpan w:val="2"/>
          </w:tcPr>
          <w:p w14:paraId="05F20ED5" w14:textId="77777777" w:rsidR="0050522A" w:rsidRPr="0050522A" w:rsidRDefault="0050522A" w:rsidP="0050522A">
            <w:pPr>
              <w:tabs>
                <w:tab w:val="left" w:pos="1830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Katheter peripher seit</w:t>
            </w:r>
          </w:p>
        </w:tc>
        <w:tc>
          <w:tcPr>
            <w:tcW w:w="2419" w:type="pct"/>
            <w:gridSpan w:val="2"/>
          </w:tcPr>
          <w:p w14:paraId="322FC03F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Kathether zentral seit</w:t>
            </w:r>
          </w:p>
        </w:tc>
      </w:tr>
      <w:tr w:rsidR="0050522A" w:rsidRPr="0050522A" w14:paraId="66D3094F" w14:textId="77777777" w:rsidTr="00B029D1">
        <w:tc>
          <w:tcPr>
            <w:tcW w:w="2581" w:type="pct"/>
            <w:gridSpan w:val="2"/>
          </w:tcPr>
          <w:p w14:paraId="26031B35" w14:textId="77777777" w:rsidR="0050522A" w:rsidRPr="0050522A" w:rsidRDefault="0050522A" w:rsidP="0050522A">
            <w:pPr>
              <w:tabs>
                <w:tab w:val="left" w:pos="1830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B6DD273" w14:textId="77777777" w:rsidR="0050522A" w:rsidRPr="0050522A" w:rsidRDefault="0050522A" w:rsidP="0050522A">
            <w:pPr>
              <w:tabs>
                <w:tab w:val="left" w:pos="1830"/>
              </w:tabs>
              <w:contextualSpacing/>
            </w:pPr>
          </w:p>
        </w:tc>
        <w:tc>
          <w:tcPr>
            <w:tcW w:w="2419" w:type="pct"/>
            <w:gridSpan w:val="2"/>
          </w:tcPr>
          <w:p w14:paraId="4F2F5B6B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6355FE54" w14:textId="77777777" w:rsidTr="00B029D1">
        <w:tc>
          <w:tcPr>
            <w:tcW w:w="5000" w:type="pct"/>
            <w:gridSpan w:val="4"/>
          </w:tcPr>
          <w:p w14:paraId="49191C0D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Dauerkatheter seit</w:t>
            </w:r>
          </w:p>
        </w:tc>
      </w:tr>
      <w:tr w:rsidR="0050522A" w:rsidRPr="0050522A" w14:paraId="28ECB36B" w14:textId="77777777" w:rsidTr="00B029D1">
        <w:tc>
          <w:tcPr>
            <w:tcW w:w="5000" w:type="pct"/>
            <w:gridSpan w:val="4"/>
            <w:tcBorders>
              <w:bottom w:val="single" w:sz="4" w:space="0" w:color="auto"/>
            </w:tcBorders>
          </w:tcPr>
          <w:p w14:paraId="750AD406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0DAFB62E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</w:p>
        </w:tc>
      </w:tr>
      <w:tr w:rsidR="0050522A" w:rsidRPr="0050522A" w14:paraId="242433E8" w14:textId="77777777" w:rsidTr="00B029D1">
        <w:tc>
          <w:tcPr>
            <w:tcW w:w="1554" w:type="pct"/>
          </w:tcPr>
          <w:p w14:paraId="27D3BA9C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Antiinfektiva</w:t>
            </w:r>
          </w:p>
        </w:tc>
        <w:tc>
          <w:tcPr>
            <w:tcW w:w="1759" w:type="pct"/>
            <w:gridSpan w:val="2"/>
          </w:tcPr>
          <w:p w14:paraId="00AAB30A" w14:textId="7290A273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>
              <w:rPr>
                <w:b/>
              </w:rPr>
              <w:t>V</w:t>
            </w:r>
            <w:r w:rsidRPr="0050522A">
              <w:rPr>
                <w:b/>
              </w:rPr>
              <w:t>on</w:t>
            </w:r>
          </w:p>
        </w:tc>
        <w:tc>
          <w:tcPr>
            <w:tcW w:w="1687" w:type="pct"/>
          </w:tcPr>
          <w:p w14:paraId="2FA33B3C" w14:textId="0BFF0596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>
              <w:rPr>
                <w:b/>
              </w:rPr>
              <w:t>B</w:t>
            </w:r>
            <w:r w:rsidRPr="0050522A">
              <w:rPr>
                <w:b/>
              </w:rPr>
              <w:t>is</w:t>
            </w:r>
          </w:p>
        </w:tc>
      </w:tr>
      <w:tr w:rsidR="0050522A" w:rsidRPr="0050522A" w14:paraId="222EDA71" w14:textId="77777777" w:rsidTr="00B029D1">
        <w:tc>
          <w:tcPr>
            <w:tcW w:w="1554" w:type="pct"/>
          </w:tcPr>
          <w:p w14:paraId="1BE818B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32092D57" w14:textId="77777777" w:rsidR="0050522A" w:rsidRPr="0050522A" w:rsidRDefault="0050522A" w:rsidP="0050522A"/>
        </w:tc>
        <w:tc>
          <w:tcPr>
            <w:tcW w:w="1759" w:type="pct"/>
            <w:gridSpan w:val="2"/>
          </w:tcPr>
          <w:p w14:paraId="251D205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687" w:type="pct"/>
          </w:tcPr>
          <w:p w14:paraId="696D53A5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77780A35" w14:textId="77777777" w:rsidTr="00B029D1">
        <w:tc>
          <w:tcPr>
            <w:tcW w:w="1554" w:type="pct"/>
          </w:tcPr>
          <w:p w14:paraId="7A7ED5A6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6ED72EC6" w14:textId="77777777" w:rsidR="0050522A" w:rsidRPr="0050522A" w:rsidRDefault="0050522A" w:rsidP="0050522A"/>
        </w:tc>
        <w:tc>
          <w:tcPr>
            <w:tcW w:w="1759" w:type="pct"/>
            <w:gridSpan w:val="2"/>
          </w:tcPr>
          <w:p w14:paraId="502A4A4E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687" w:type="pct"/>
          </w:tcPr>
          <w:p w14:paraId="01716D3A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41833A3B" w14:textId="77777777" w:rsidTr="00B029D1">
        <w:tc>
          <w:tcPr>
            <w:tcW w:w="1554" w:type="pct"/>
          </w:tcPr>
          <w:p w14:paraId="532C7FAD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6D2AEEEE" w14:textId="77777777" w:rsidR="0050522A" w:rsidRPr="0050522A" w:rsidRDefault="0050522A" w:rsidP="0050522A"/>
        </w:tc>
        <w:tc>
          <w:tcPr>
            <w:tcW w:w="1759" w:type="pct"/>
            <w:gridSpan w:val="2"/>
          </w:tcPr>
          <w:p w14:paraId="231D0D8F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687" w:type="pct"/>
          </w:tcPr>
          <w:p w14:paraId="2C9DEC6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02CB11F7" w14:textId="77777777" w:rsidTr="00B029D1">
        <w:tc>
          <w:tcPr>
            <w:tcW w:w="1554" w:type="pct"/>
          </w:tcPr>
          <w:p w14:paraId="625DCB37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349D865" w14:textId="77777777" w:rsidR="0050522A" w:rsidRPr="0050522A" w:rsidRDefault="0050522A" w:rsidP="0050522A"/>
        </w:tc>
        <w:tc>
          <w:tcPr>
            <w:tcW w:w="1759" w:type="pct"/>
            <w:gridSpan w:val="2"/>
          </w:tcPr>
          <w:p w14:paraId="02FF654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687" w:type="pct"/>
          </w:tcPr>
          <w:p w14:paraId="1ADBF177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</w:tbl>
    <w:p w14:paraId="036A5910" w14:textId="77777777" w:rsidR="0050522A" w:rsidRPr="0050522A" w:rsidRDefault="0050522A" w:rsidP="00666916">
      <w:pPr>
        <w:tabs>
          <w:tab w:val="left" w:pos="1985"/>
          <w:tab w:val="left" w:pos="4933"/>
        </w:tabs>
        <w:contextualSpacing/>
      </w:pPr>
    </w:p>
    <w:p w14:paraId="59B12EF9" w14:textId="77777777" w:rsidR="00666916" w:rsidRDefault="00666916">
      <w:pPr>
        <w:rPr>
          <w:b/>
          <w:bCs/>
        </w:rPr>
      </w:pPr>
      <w:r>
        <w:rPr>
          <w:b/>
          <w:bCs/>
        </w:rPr>
        <w:br w:type="page"/>
      </w:r>
    </w:p>
    <w:p w14:paraId="2B0C02C1" w14:textId="04AC1BBF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  <w:rPr>
          <w:b/>
          <w:bCs/>
        </w:rPr>
      </w:pPr>
      <w:r w:rsidRPr="0050522A">
        <w:rPr>
          <w:b/>
          <w:bCs/>
        </w:rPr>
        <w:lastRenderedPageBreak/>
        <w:t>Mikrobiologie</w:t>
      </w:r>
    </w:p>
    <w:p w14:paraId="06D27970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53897090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ind w:left="284"/>
        <w:contextualSpacing/>
        <w:rPr>
          <w:b/>
        </w:rPr>
      </w:pPr>
      <w:r w:rsidRPr="0050522A">
        <w:rPr>
          <w:b/>
        </w:rPr>
        <w:t>Blutkulturen</w:t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3114"/>
        <w:gridCol w:w="1635"/>
        <w:gridCol w:w="1622"/>
        <w:gridCol w:w="3126"/>
      </w:tblGrid>
      <w:tr w:rsidR="0050522A" w:rsidRPr="0050522A" w14:paraId="154ADD0A" w14:textId="77777777" w:rsidTr="00B029D1">
        <w:tc>
          <w:tcPr>
            <w:tcW w:w="1639" w:type="pct"/>
          </w:tcPr>
          <w:p w14:paraId="5AB02AF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Wie viele?</w:t>
            </w:r>
          </w:p>
        </w:tc>
        <w:tc>
          <w:tcPr>
            <w:tcW w:w="1715" w:type="pct"/>
            <w:gridSpan w:val="2"/>
          </w:tcPr>
          <w:p w14:paraId="336D19BA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Datum?</w:t>
            </w:r>
          </w:p>
        </w:tc>
        <w:tc>
          <w:tcPr>
            <w:tcW w:w="1646" w:type="pct"/>
          </w:tcPr>
          <w:p w14:paraId="7B80BFCC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Davon positiv?</w:t>
            </w:r>
          </w:p>
        </w:tc>
      </w:tr>
      <w:tr w:rsidR="0050522A" w:rsidRPr="0050522A" w14:paraId="62C1C554" w14:textId="77777777" w:rsidTr="00B029D1">
        <w:tc>
          <w:tcPr>
            <w:tcW w:w="1639" w:type="pct"/>
          </w:tcPr>
          <w:p w14:paraId="740E79B5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02EB6E83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  <w:tc>
          <w:tcPr>
            <w:tcW w:w="1715" w:type="pct"/>
            <w:gridSpan w:val="2"/>
          </w:tcPr>
          <w:p w14:paraId="6F3BD09D" w14:textId="77777777" w:rsid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1CFB4167" w14:textId="77777777" w:rsidR="00666916" w:rsidRPr="0050522A" w:rsidRDefault="00666916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  <w:tc>
          <w:tcPr>
            <w:tcW w:w="1646" w:type="pct"/>
          </w:tcPr>
          <w:p w14:paraId="0546C69C" w14:textId="77777777" w:rsid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6E08CD88" w14:textId="77777777" w:rsidR="00666916" w:rsidRPr="0050522A" w:rsidRDefault="00666916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  <w:tr w:rsidR="0050522A" w:rsidRPr="0050522A" w14:paraId="7AF1D0F3" w14:textId="77777777" w:rsidTr="00B029D1">
        <w:tc>
          <w:tcPr>
            <w:tcW w:w="2500" w:type="pct"/>
            <w:gridSpan w:val="2"/>
          </w:tcPr>
          <w:p w14:paraId="3EBC0926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 xml:space="preserve">Erreger 1. </w:t>
            </w:r>
          </w:p>
        </w:tc>
        <w:tc>
          <w:tcPr>
            <w:tcW w:w="2500" w:type="pct"/>
            <w:gridSpan w:val="2"/>
          </w:tcPr>
          <w:p w14:paraId="4EB7C448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Erreger 2.</w:t>
            </w:r>
          </w:p>
        </w:tc>
      </w:tr>
      <w:tr w:rsidR="0050522A" w:rsidRPr="0050522A" w14:paraId="42A59EF3" w14:textId="77777777" w:rsidTr="00B029D1">
        <w:tc>
          <w:tcPr>
            <w:tcW w:w="2500" w:type="pct"/>
            <w:gridSpan w:val="2"/>
          </w:tcPr>
          <w:p w14:paraId="1EEC8B9F" w14:textId="77777777" w:rsid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29E9EF78" w14:textId="77777777" w:rsidR="00666916" w:rsidRPr="0050522A" w:rsidRDefault="00666916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  <w:tc>
          <w:tcPr>
            <w:tcW w:w="2500" w:type="pct"/>
            <w:gridSpan w:val="2"/>
          </w:tcPr>
          <w:p w14:paraId="0E94855F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5FE2A32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</w:tbl>
    <w:p w14:paraId="66CFA17F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46738171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ind w:left="284"/>
        <w:contextualSpacing/>
        <w:rPr>
          <w:b/>
        </w:rPr>
      </w:pPr>
      <w:r w:rsidRPr="0050522A">
        <w:rPr>
          <w:b/>
        </w:rPr>
        <w:t>Andere Kulturen</w:t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2299"/>
        <w:gridCol w:w="2443"/>
        <w:gridCol w:w="2443"/>
        <w:gridCol w:w="2312"/>
      </w:tblGrid>
      <w:tr w:rsidR="0050522A" w:rsidRPr="0050522A" w14:paraId="6F96B369" w14:textId="77777777" w:rsidTr="00B029D1">
        <w:tc>
          <w:tcPr>
            <w:tcW w:w="1211" w:type="pct"/>
          </w:tcPr>
          <w:p w14:paraId="5839B300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Urin: Keim</w:t>
            </w:r>
          </w:p>
        </w:tc>
        <w:tc>
          <w:tcPr>
            <w:tcW w:w="1286" w:type="pct"/>
          </w:tcPr>
          <w:p w14:paraId="3894F6DE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Biopsie: Keim</w:t>
            </w:r>
          </w:p>
        </w:tc>
        <w:tc>
          <w:tcPr>
            <w:tcW w:w="1286" w:type="pct"/>
          </w:tcPr>
          <w:p w14:paraId="45CF83C1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Biopsie: Keim</w:t>
            </w:r>
          </w:p>
        </w:tc>
        <w:tc>
          <w:tcPr>
            <w:tcW w:w="1217" w:type="pct"/>
          </w:tcPr>
          <w:p w14:paraId="44FE6C8A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Resp. Sekret</w:t>
            </w:r>
          </w:p>
        </w:tc>
      </w:tr>
      <w:tr w:rsidR="0050522A" w:rsidRPr="0050522A" w14:paraId="612BD279" w14:textId="77777777" w:rsidTr="00B029D1">
        <w:tc>
          <w:tcPr>
            <w:tcW w:w="1211" w:type="pct"/>
          </w:tcPr>
          <w:p w14:paraId="036DB5B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26963A86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  <w:tc>
          <w:tcPr>
            <w:tcW w:w="1286" w:type="pct"/>
          </w:tcPr>
          <w:p w14:paraId="6C4FF953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286" w:type="pct"/>
          </w:tcPr>
          <w:p w14:paraId="531CCC67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1217" w:type="pct"/>
          </w:tcPr>
          <w:p w14:paraId="12DA70F3" w14:textId="77777777" w:rsidR="0050522A" w:rsidRPr="0050522A" w:rsidRDefault="0050522A" w:rsidP="0050522A">
            <w:pPr>
              <w:tabs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</w:tbl>
    <w:p w14:paraId="69364EA3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contextualSpacing/>
      </w:pPr>
    </w:p>
    <w:p w14:paraId="56A76D18" w14:textId="19F93458" w:rsid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ind w:left="284"/>
        <w:contextualSpacing/>
        <w:rPr>
          <w:iCs/>
        </w:rPr>
      </w:pPr>
      <w:r w:rsidRPr="0050522A">
        <w:rPr>
          <w:iCs/>
        </w:rPr>
        <w:t>Bitte Resistenzprüfung aller Keime mitschicken</w:t>
      </w:r>
      <w:r w:rsidRPr="0050522A">
        <w:rPr>
          <w:iCs/>
        </w:rPr>
        <w:t>.</w:t>
      </w:r>
    </w:p>
    <w:p w14:paraId="5B1A45EB" w14:textId="77777777" w:rsidR="0050522A" w:rsidRPr="0050522A" w:rsidRDefault="0050522A" w:rsidP="0050522A">
      <w:pPr>
        <w:tabs>
          <w:tab w:val="left" w:pos="1985"/>
          <w:tab w:val="left" w:pos="2268"/>
          <w:tab w:val="left" w:pos="4678"/>
          <w:tab w:val="left" w:pos="5529"/>
        </w:tabs>
        <w:ind w:left="284"/>
        <w:contextualSpacing/>
        <w:rPr>
          <w:iCs/>
        </w:rPr>
      </w:pPr>
    </w:p>
    <w:p w14:paraId="16CEB5DE" w14:textId="77777777" w:rsidR="0050522A" w:rsidRPr="0050522A" w:rsidRDefault="0050522A" w:rsidP="0050522A">
      <w:pPr>
        <w:numPr>
          <w:ilvl w:val="0"/>
          <w:numId w:val="8"/>
        </w:numPr>
        <w:tabs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</w:pPr>
      <w:r w:rsidRPr="0050522A">
        <w:rPr>
          <w:b/>
        </w:rPr>
        <w:t>Laborverlauf</w:t>
      </w:r>
      <w:r w:rsidRPr="0050522A">
        <w:br/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1672"/>
        <w:gridCol w:w="1565"/>
        <w:gridCol w:w="1565"/>
        <w:gridCol w:w="1565"/>
        <w:gridCol w:w="1565"/>
        <w:gridCol w:w="1565"/>
      </w:tblGrid>
      <w:tr w:rsidR="0050522A" w:rsidRPr="0050522A" w14:paraId="76C78D24" w14:textId="77777777" w:rsidTr="00B029D1">
        <w:trPr>
          <w:trHeight w:val="280"/>
        </w:trPr>
        <w:tc>
          <w:tcPr>
            <w:tcW w:w="880" w:type="pct"/>
            <w:vAlign w:val="center"/>
          </w:tcPr>
          <w:p w14:paraId="1323C963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  <w:r w:rsidRPr="0050522A">
              <w:t>Dat</w:t>
            </w:r>
          </w:p>
          <w:p w14:paraId="751D4945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</w:p>
        </w:tc>
        <w:tc>
          <w:tcPr>
            <w:tcW w:w="824" w:type="pct"/>
          </w:tcPr>
          <w:p w14:paraId="7F90D53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7250E0F8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23D36E46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013A47BA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33DE6B4F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3CF96C46" w14:textId="77777777" w:rsidTr="00B029D1">
        <w:trPr>
          <w:trHeight w:val="280"/>
        </w:trPr>
        <w:tc>
          <w:tcPr>
            <w:tcW w:w="880" w:type="pct"/>
            <w:vAlign w:val="center"/>
          </w:tcPr>
          <w:p w14:paraId="607E8271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  <w:r w:rsidRPr="0050522A">
              <w:t>Lc</w:t>
            </w:r>
          </w:p>
          <w:p w14:paraId="0CA4C0F6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</w:p>
        </w:tc>
        <w:tc>
          <w:tcPr>
            <w:tcW w:w="824" w:type="pct"/>
          </w:tcPr>
          <w:p w14:paraId="278B64A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29A01E0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7EABB19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1BC9455A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13765076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6DEDFD6A" w14:textId="77777777" w:rsidTr="00B029D1">
        <w:trPr>
          <w:trHeight w:val="280"/>
        </w:trPr>
        <w:tc>
          <w:tcPr>
            <w:tcW w:w="880" w:type="pct"/>
            <w:vAlign w:val="center"/>
          </w:tcPr>
          <w:p w14:paraId="47BB961E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  <w:r w:rsidRPr="0050522A">
              <w:t>CRP</w:t>
            </w:r>
          </w:p>
          <w:p w14:paraId="3BC3D6E5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</w:p>
        </w:tc>
        <w:tc>
          <w:tcPr>
            <w:tcW w:w="824" w:type="pct"/>
          </w:tcPr>
          <w:p w14:paraId="6317EBA7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27B85C0E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66B05EA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172AFC4A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671D6664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1B411ED0" w14:textId="77777777" w:rsidTr="00B029D1">
        <w:trPr>
          <w:trHeight w:val="280"/>
        </w:trPr>
        <w:tc>
          <w:tcPr>
            <w:tcW w:w="880" w:type="pct"/>
            <w:vAlign w:val="center"/>
          </w:tcPr>
          <w:p w14:paraId="5E1FCBB5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  <w:r w:rsidRPr="0050522A">
              <w:t>Krea</w:t>
            </w:r>
          </w:p>
          <w:p w14:paraId="40FDBCA5" w14:textId="77777777" w:rsidR="0050522A" w:rsidRPr="0050522A" w:rsidRDefault="0050522A" w:rsidP="0050522A">
            <w:pPr>
              <w:tabs>
                <w:tab w:val="left" w:pos="284"/>
                <w:tab w:val="left" w:pos="4933"/>
              </w:tabs>
              <w:contextualSpacing/>
            </w:pPr>
          </w:p>
        </w:tc>
        <w:tc>
          <w:tcPr>
            <w:tcW w:w="824" w:type="pct"/>
          </w:tcPr>
          <w:p w14:paraId="613AD00B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284C287D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0CBA0BDF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58660FED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5E7DCD7D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1ED7CEFE" w14:textId="77777777" w:rsidTr="00B029D1">
        <w:trPr>
          <w:trHeight w:val="280"/>
        </w:trPr>
        <w:tc>
          <w:tcPr>
            <w:tcW w:w="880" w:type="pct"/>
          </w:tcPr>
          <w:p w14:paraId="2C47C258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935BFA9" w14:textId="77777777" w:rsidR="0050522A" w:rsidRPr="0050522A" w:rsidRDefault="0050522A" w:rsidP="0050522A"/>
        </w:tc>
        <w:tc>
          <w:tcPr>
            <w:tcW w:w="824" w:type="pct"/>
          </w:tcPr>
          <w:p w14:paraId="2E069D7F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4ED4E894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58EB4EA1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563460A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326D1BFF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  <w:tr w:rsidR="0050522A" w:rsidRPr="0050522A" w14:paraId="79112AA7" w14:textId="77777777" w:rsidTr="00B029D1">
        <w:trPr>
          <w:trHeight w:val="280"/>
        </w:trPr>
        <w:tc>
          <w:tcPr>
            <w:tcW w:w="880" w:type="pct"/>
          </w:tcPr>
          <w:p w14:paraId="582CB971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2AF4FC60" w14:textId="77777777" w:rsidR="0050522A" w:rsidRPr="0050522A" w:rsidRDefault="0050522A" w:rsidP="0050522A"/>
        </w:tc>
        <w:tc>
          <w:tcPr>
            <w:tcW w:w="824" w:type="pct"/>
          </w:tcPr>
          <w:p w14:paraId="1382C22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1A5DF189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2107D92E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45238D55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  <w:tc>
          <w:tcPr>
            <w:tcW w:w="824" w:type="pct"/>
          </w:tcPr>
          <w:p w14:paraId="7FF1C4A0" w14:textId="77777777" w:rsidR="0050522A" w:rsidRPr="0050522A" w:rsidRDefault="0050522A" w:rsidP="0050522A"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</w:tc>
      </w:tr>
    </w:tbl>
    <w:p w14:paraId="229E44AD" w14:textId="77777777" w:rsidR="0050522A" w:rsidRPr="0050522A" w:rsidRDefault="0050522A" w:rsidP="0050522A">
      <w:pPr>
        <w:tabs>
          <w:tab w:val="left" w:pos="284"/>
          <w:tab w:val="left" w:pos="4933"/>
        </w:tabs>
        <w:contextualSpacing/>
      </w:pPr>
    </w:p>
    <w:p w14:paraId="2CBD6C01" w14:textId="77777777" w:rsidR="0050522A" w:rsidRPr="0050522A" w:rsidRDefault="0050522A" w:rsidP="0050522A">
      <w:pPr>
        <w:tabs>
          <w:tab w:val="left" w:pos="284"/>
          <w:tab w:val="left" w:pos="426"/>
          <w:tab w:val="left" w:pos="4933"/>
        </w:tabs>
        <w:contextualSpacing/>
      </w:pPr>
    </w:p>
    <w:p w14:paraId="79E51CF4" w14:textId="77777777" w:rsidR="0050522A" w:rsidRPr="0050522A" w:rsidRDefault="0050522A" w:rsidP="0050522A">
      <w:pPr>
        <w:numPr>
          <w:ilvl w:val="0"/>
          <w:numId w:val="8"/>
        </w:numPr>
        <w:tabs>
          <w:tab w:val="left" w:pos="284"/>
          <w:tab w:val="left" w:pos="426"/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</w:pPr>
      <w:r w:rsidRPr="0050522A">
        <w:rPr>
          <w:b/>
        </w:rPr>
        <w:t>Radiologie</w:t>
      </w:r>
      <w:r w:rsidRPr="0050522A">
        <w:br/>
      </w: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9497"/>
      </w:tblGrid>
      <w:tr w:rsidR="0050522A" w:rsidRPr="0050522A" w14:paraId="165CB960" w14:textId="77777777" w:rsidTr="00B029D1">
        <w:tc>
          <w:tcPr>
            <w:tcW w:w="5000" w:type="pct"/>
          </w:tcPr>
          <w:p w14:paraId="6594BE7D" w14:textId="77777777" w:rsidR="0050522A" w:rsidRPr="0050522A" w:rsidRDefault="0050522A" w:rsidP="0050522A">
            <w:pPr>
              <w:tabs>
                <w:tab w:val="left" w:pos="284"/>
                <w:tab w:val="left" w:pos="426"/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  <w:r w:rsidRPr="0050522A">
              <w:rPr>
                <w:b/>
              </w:rPr>
              <w:t>Relevante Befunde</w:t>
            </w:r>
          </w:p>
        </w:tc>
      </w:tr>
      <w:tr w:rsidR="0050522A" w:rsidRPr="0050522A" w14:paraId="14FAE029" w14:textId="77777777" w:rsidTr="00B029D1">
        <w:tc>
          <w:tcPr>
            <w:tcW w:w="5000" w:type="pct"/>
          </w:tcPr>
          <w:p w14:paraId="08A418C7" w14:textId="77777777" w:rsidR="0050522A" w:rsidRDefault="0050522A" w:rsidP="00666916">
            <w:pPr>
              <w:tabs>
                <w:tab w:val="left" w:pos="284"/>
                <w:tab w:val="left" w:pos="426"/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2DC3570" w14:textId="7EEDAF42" w:rsidR="00666916" w:rsidRPr="0050522A" w:rsidRDefault="00666916" w:rsidP="00666916">
            <w:pPr>
              <w:tabs>
                <w:tab w:val="left" w:pos="284"/>
                <w:tab w:val="left" w:pos="426"/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</w:p>
        </w:tc>
      </w:tr>
    </w:tbl>
    <w:p w14:paraId="0E96B817" w14:textId="77777777" w:rsidR="0050522A" w:rsidRPr="0050522A" w:rsidRDefault="0050522A" w:rsidP="0050522A">
      <w:pPr>
        <w:tabs>
          <w:tab w:val="left" w:pos="426"/>
          <w:tab w:val="left" w:pos="1985"/>
          <w:tab w:val="left" w:pos="2268"/>
          <w:tab w:val="left" w:pos="4678"/>
          <w:tab w:val="left" w:pos="5529"/>
        </w:tabs>
        <w:contextualSpacing/>
        <w:rPr>
          <w:b/>
        </w:rPr>
      </w:pPr>
    </w:p>
    <w:p w14:paraId="4721089F" w14:textId="6679E9E7" w:rsidR="0050522A" w:rsidRPr="0050522A" w:rsidRDefault="0050522A" w:rsidP="0050522A">
      <w:pPr>
        <w:numPr>
          <w:ilvl w:val="0"/>
          <w:numId w:val="8"/>
        </w:numPr>
        <w:tabs>
          <w:tab w:val="left" w:pos="284"/>
          <w:tab w:val="left" w:pos="426"/>
          <w:tab w:val="left" w:pos="1985"/>
          <w:tab w:val="left" w:pos="2268"/>
          <w:tab w:val="left" w:pos="4678"/>
          <w:tab w:val="left" w:pos="5529"/>
        </w:tabs>
        <w:ind w:left="284" w:hanging="284"/>
        <w:contextualSpacing/>
        <w:rPr>
          <w:b/>
        </w:rPr>
      </w:pPr>
      <w:r w:rsidRPr="0050522A">
        <w:t xml:space="preserve"> </w:t>
      </w:r>
      <w:r>
        <w:rPr>
          <w:b/>
        </w:rPr>
        <w:t>Weiteres</w:t>
      </w:r>
    </w:p>
    <w:p w14:paraId="5954936D" w14:textId="77777777" w:rsidR="0050522A" w:rsidRPr="0050522A" w:rsidRDefault="0050522A" w:rsidP="0050522A">
      <w:pPr>
        <w:tabs>
          <w:tab w:val="left" w:pos="284"/>
          <w:tab w:val="left" w:pos="426"/>
          <w:tab w:val="left" w:pos="1985"/>
          <w:tab w:val="left" w:pos="2268"/>
          <w:tab w:val="left" w:pos="4678"/>
          <w:tab w:val="left" w:pos="5529"/>
        </w:tabs>
        <w:contextualSpacing/>
        <w:rPr>
          <w:b/>
        </w:rPr>
      </w:pPr>
    </w:p>
    <w:tbl>
      <w:tblPr>
        <w:tblStyle w:val="Tabellenraster"/>
        <w:tblW w:w="4740" w:type="pct"/>
        <w:tblInd w:w="392" w:type="dxa"/>
        <w:tblLook w:val="04A0" w:firstRow="1" w:lastRow="0" w:firstColumn="1" w:lastColumn="0" w:noHBand="0" w:noVBand="1"/>
      </w:tblPr>
      <w:tblGrid>
        <w:gridCol w:w="9497"/>
      </w:tblGrid>
      <w:tr w:rsidR="0050522A" w:rsidRPr="0050522A" w14:paraId="469B01B9" w14:textId="77777777" w:rsidTr="00B029D1">
        <w:tc>
          <w:tcPr>
            <w:tcW w:w="5000" w:type="pct"/>
          </w:tcPr>
          <w:p w14:paraId="1CA8AA5F" w14:textId="77777777" w:rsidR="0050522A" w:rsidRPr="0050522A" w:rsidRDefault="0050522A" w:rsidP="0050522A">
            <w:pPr>
              <w:tabs>
                <w:tab w:val="left" w:pos="284"/>
                <w:tab w:val="left" w:pos="426"/>
                <w:tab w:val="left" w:pos="1985"/>
                <w:tab w:val="left" w:pos="2268"/>
                <w:tab w:val="left" w:pos="4678"/>
                <w:tab w:val="left" w:pos="5529"/>
              </w:tabs>
              <w:contextualSpacing/>
            </w:pPr>
            <w:r w:rsidRPr="0050522A"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0522A">
              <w:instrText xml:space="preserve"> FORMTEXT </w:instrText>
            </w:r>
            <w:r w:rsidRPr="0050522A">
              <w:fldChar w:fldCharType="separate"/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rPr>
                <w:noProof/>
              </w:rPr>
              <w:t> </w:t>
            </w:r>
            <w:r w:rsidRPr="0050522A">
              <w:fldChar w:fldCharType="end"/>
            </w:r>
          </w:p>
          <w:p w14:paraId="4FFD61BA" w14:textId="77777777" w:rsidR="0050522A" w:rsidRPr="0050522A" w:rsidRDefault="0050522A" w:rsidP="0050522A">
            <w:pPr>
              <w:tabs>
                <w:tab w:val="left" w:pos="284"/>
                <w:tab w:val="left" w:pos="426"/>
                <w:tab w:val="left" w:pos="1985"/>
                <w:tab w:val="left" w:pos="2268"/>
                <w:tab w:val="left" w:pos="4678"/>
                <w:tab w:val="left" w:pos="5529"/>
              </w:tabs>
              <w:contextualSpacing/>
              <w:rPr>
                <w:b/>
              </w:rPr>
            </w:pPr>
          </w:p>
        </w:tc>
      </w:tr>
    </w:tbl>
    <w:p w14:paraId="439DF84A" w14:textId="77777777" w:rsidR="0050522A" w:rsidRPr="0050522A" w:rsidRDefault="0050522A" w:rsidP="0050522A">
      <w:pPr>
        <w:tabs>
          <w:tab w:val="left" w:pos="284"/>
          <w:tab w:val="left" w:pos="426"/>
          <w:tab w:val="left" w:pos="1985"/>
          <w:tab w:val="left" w:pos="2268"/>
          <w:tab w:val="left" w:pos="4678"/>
          <w:tab w:val="left" w:pos="5529"/>
        </w:tabs>
        <w:contextualSpacing/>
        <w:rPr>
          <w:b/>
        </w:rPr>
      </w:pPr>
    </w:p>
    <w:p w14:paraId="3A16E46A" w14:textId="74428FA7" w:rsidR="00295B93" w:rsidRPr="00261F69" w:rsidRDefault="00295B93" w:rsidP="00B05ED0">
      <w:pPr>
        <w:tabs>
          <w:tab w:val="left" w:pos="4933"/>
        </w:tabs>
        <w:spacing w:after="120"/>
      </w:pPr>
    </w:p>
    <w:sectPr w:rsidR="00295B93" w:rsidRPr="00261F69" w:rsidSect="00046F6B">
      <w:footerReference w:type="default" r:id="rId12"/>
      <w:headerReference w:type="first" r:id="rId13"/>
      <w:footerReference w:type="first" r:id="rId14"/>
      <w:pgSz w:w="11900" w:h="16840" w:code="9"/>
      <w:pgMar w:top="1135" w:right="680" w:bottom="1276" w:left="1418" w:header="57" w:footer="85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6A78E" w14:textId="77777777" w:rsidR="00E672D6" w:rsidRDefault="00E672D6" w:rsidP="00504DCB">
      <w:r>
        <w:separator/>
      </w:r>
    </w:p>
  </w:endnote>
  <w:endnote w:type="continuationSeparator" w:id="0">
    <w:p w14:paraId="77720E94" w14:textId="77777777" w:rsidR="00E672D6" w:rsidRDefault="00E672D6" w:rsidP="00504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DF73C" w14:textId="77777777" w:rsidR="00373990" w:rsidRDefault="00373990" w:rsidP="00373990">
    <w:r w:rsidRPr="00E06B42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95616" behindDoc="0" locked="1" layoutInCell="1" allowOverlap="1" wp14:anchorId="296F857A" wp14:editId="36606F7D">
              <wp:simplePos x="0" y="0"/>
              <wp:positionH relativeFrom="column">
                <wp:posOffset>2628265</wp:posOffset>
              </wp:positionH>
              <wp:positionV relativeFrom="page">
                <wp:posOffset>10206990</wp:posOffset>
              </wp:positionV>
              <wp:extent cx="3599815" cy="359410"/>
              <wp:effectExtent l="0" t="0" r="635" b="10795"/>
              <wp:wrapNone/>
              <wp:docPr id="336" name="Textfeld 3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99815" cy="359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497324" w14:textId="77777777" w:rsidR="00373990" w:rsidRPr="00B05ED0" w:rsidRDefault="00B05ED0" w:rsidP="00373990">
                          <w:pPr>
                            <w:pStyle w:val="Pagina"/>
                            <w:rPr>
                              <w:sz w:val="17"/>
                              <w:szCs w:val="17"/>
                            </w:rPr>
                          </w:pPr>
                          <w:r w:rsidRPr="00B05ED0">
                            <w:rPr>
                              <w:sz w:val="17"/>
                              <w:szCs w:val="17"/>
                            </w:rPr>
                            <w:t xml:space="preserve">Seite </w:t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fldChar w:fldCharType="begin"/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instrText xml:space="preserve"> PAGE  \* Arabic  \* MERGEFORMAT </w:instrText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fldChar w:fldCharType="separate"/>
                          </w:r>
                          <w:r w:rsidR="00C464F3" w:rsidRPr="00B05ED0">
                            <w:rPr>
                              <w:noProof/>
                              <w:sz w:val="17"/>
                              <w:szCs w:val="17"/>
                            </w:rPr>
                            <w:t>2</w:t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fldChar w:fldCharType="end"/>
                          </w:r>
                          <w:r w:rsidRPr="00B05ED0">
                            <w:rPr>
                              <w:sz w:val="17"/>
                              <w:szCs w:val="17"/>
                            </w:rPr>
                            <w:t xml:space="preserve"> von </w:t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fldChar w:fldCharType="begin"/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instrText xml:space="preserve"> NUMPAGES  \* Arabic  \* MERGEFORMAT </w:instrText>
                          </w:r>
                          <w:r w:rsidR="00373990" w:rsidRPr="00B05ED0">
                            <w:rPr>
                              <w:sz w:val="17"/>
                              <w:szCs w:val="17"/>
                            </w:rPr>
                            <w:fldChar w:fldCharType="separate"/>
                          </w:r>
                          <w:r w:rsidR="00C464F3" w:rsidRPr="00B05ED0">
                            <w:rPr>
                              <w:noProof/>
                              <w:sz w:val="17"/>
                              <w:szCs w:val="17"/>
                            </w:rPr>
                            <w:t>2</w:t>
                          </w:r>
                          <w:r w:rsidR="00373990" w:rsidRPr="00B05ED0">
                            <w:rPr>
                              <w:noProof/>
                              <w:sz w:val="17"/>
                              <w:szCs w:val="17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6F857A" id="_x0000_t202" coordsize="21600,21600" o:spt="202" path="m,l,21600r21600,l21600,xe">
              <v:stroke joinstyle="miter"/>
              <v:path gradientshapeok="t" o:connecttype="rect"/>
            </v:shapetype>
            <v:shape id="Textfeld 336" o:spid="_x0000_s1026" type="#_x0000_t202" style="position:absolute;margin-left:206.95pt;margin-top:803.7pt;width:283.45pt;height:28.3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" filled="f" stroked="f">
              <v:textbox style="mso-fit-shape-to-text:t" inset="0,0,0,0">
                <w:txbxContent>
                  <w:p w14:paraId="22497324" w14:textId="77777777" w:rsidR="00373990" w:rsidRPr="00B05ED0" w:rsidRDefault="00B05ED0" w:rsidP="00373990">
                    <w:pPr>
                      <w:pStyle w:val="Pagina"/>
                      <w:rPr>
                        <w:sz w:val="17"/>
                        <w:szCs w:val="17"/>
                      </w:rPr>
                    </w:pPr>
                    <w:r w:rsidRPr="00B05ED0">
                      <w:rPr>
                        <w:sz w:val="17"/>
                        <w:szCs w:val="17"/>
                      </w:rPr>
                      <w:t xml:space="preserve">Seite </w:t>
                    </w:r>
                    <w:r w:rsidR="00373990" w:rsidRPr="00B05ED0">
                      <w:rPr>
                        <w:sz w:val="17"/>
                        <w:szCs w:val="17"/>
                      </w:rPr>
                      <w:fldChar w:fldCharType="begin"/>
                    </w:r>
                    <w:r w:rsidR="00373990" w:rsidRPr="00B05ED0">
                      <w:rPr>
                        <w:sz w:val="17"/>
                        <w:szCs w:val="17"/>
                      </w:rPr>
                      <w:instrText xml:space="preserve"> PAGE  \* Arabic  \* MERGEFORMAT </w:instrText>
                    </w:r>
                    <w:r w:rsidR="00373990" w:rsidRPr="00B05ED0">
                      <w:rPr>
                        <w:sz w:val="17"/>
                        <w:szCs w:val="17"/>
                      </w:rPr>
                      <w:fldChar w:fldCharType="separate"/>
                    </w:r>
                    <w:r w:rsidR="00C464F3" w:rsidRPr="00B05ED0">
                      <w:rPr>
                        <w:noProof/>
                        <w:sz w:val="17"/>
                        <w:szCs w:val="17"/>
                      </w:rPr>
                      <w:t>2</w:t>
                    </w:r>
                    <w:r w:rsidR="00373990" w:rsidRPr="00B05ED0">
                      <w:rPr>
                        <w:sz w:val="17"/>
                        <w:szCs w:val="17"/>
                      </w:rPr>
                      <w:fldChar w:fldCharType="end"/>
                    </w:r>
                    <w:r w:rsidRPr="00B05ED0">
                      <w:rPr>
                        <w:sz w:val="17"/>
                        <w:szCs w:val="17"/>
                      </w:rPr>
                      <w:t xml:space="preserve"> von </w:t>
                    </w:r>
                    <w:r w:rsidR="00373990" w:rsidRPr="00B05ED0">
                      <w:rPr>
                        <w:sz w:val="17"/>
                        <w:szCs w:val="17"/>
                      </w:rPr>
                      <w:fldChar w:fldCharType="begin"/>
                    </w:r>
                    <w:r w:rsidR="00373990" w:rsidRPr="00B05ED0">
                      <w:rPr>
                        <w:sz w:val="17"/>
                        <w:szCs w:val="17"/>
                      </w:rPr>
                      <w:instrText xml:space="preserve"> NUMPAGES  \* Arabic  \* MERGEFORMAT </w:instrText>
                    </w:r>
                    <w:r w:rsidR="00373990" w:rsidRPr="00B05ED0">
                      <w:rPr>
                        <w:sz w:val="17"/>
                        <w:szCs w:val="17"/>
                      </w:rPr>
                      <w:fldChar w:fldCharType="separate"/>
                    </w:r>
                    <w:r w:rsidR="00C464F3" w:rsidRPr="00B05ED0">
                      <w:rPr>
                        <w:noProof/>
                        <w:sz w:val="17"/>
                        <w:szCs w:val="17"/>
                      </w:rPr>
                      <w:t>2</w:t>
                    </w:r>
                    <w:r w:rsidR="00373990" w:rsidRPr="00B05ED0">
                      <w:rPr>
                        <w:noProof/>
                        <w:sz w:val="17"/>
                        <w:szCs w:val="17"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64896" behindDoc="0" locked="1" layoutInCell="1" allowOverlap="1" wp14:anchorId="2CA1E3E8" wp14:editId="59B0F86C">
              <wp:simplePos x="0" y="0"/>
              <wp:positionH relativeFrom="column">
                <wp:posOffset>0</wp:posOffset>
              </wp:positionH>
              <wp:positionV relativeFrom="page">
                <wp:posOffset>9829165</wp:posOffset>
              </wp:positionV>
              <wp:extent cx="6228080" cy="504000"/>
              <wp:effectExtent l="0" t="0" r="1270" b="10795"/>
              <wp:wrapNone/>
              <wp:docPr id="13" name="Textfeld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8080" cy="50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07A30B" w14:textId="77777777" w:rsidR="00373990" w:rsidRPr="00C1210E" w:rsidRDefault="00373990" w:rsidP="00373990">
                          <w:pPr>
                            <w:pStyle w:val="Fusszeile"/>
                            <w:rPr>
                              <w:b w:val="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A1E3E8" id="Textfeld 13" o:spid="_x0000_s1027" type="#_x0000_t202" style="position:absolute;margin-left:0;margin-top:773.95pt;width:490.4pt;height:39.7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" filled="f" stroked="f">
              <v:textbox inset="0,0,0,0">
                <w:txbxContent>
                  <w:p w14:paraId="1507A30B" w14:textId="77777777" w:rsidR="00373990" w:rsidRPr="00C1210E" w:rsidRDefault="00373990" w:rsidP="00373990">
                    <w:pPr>
                      <w:pStyle w:val="Fusszeile"/>
                      <w:rPr>
                        <w:b w:val="0"/>
                      </w:rPr>
                    </w:pP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0834E" w14:textId="77777777" w:rsidR="000421F0" w:rsidRDefault="00D439FD"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34176" behindDoc="0" locked="1" layoutInCell="1" allowOverlap="1" wp14:anchorId="37700152" wp14:editId="5EEF6D85">
              <wp:simplePos x="0" y="0"/>
              <wp:positionH relativeFrom="column">
                <wp:posOffset>-3175</wp:posOffset>
              </wp:positionH>
              <wp:positionV relativeFrom="page">
                <wp:posOffset>10041890</wp:posOffset>
              </wp:positionV>
              <wp:extent cx="6227445" cy="483235"/>
              <wp:effectExtent l="0" t="0" r="1905" b="12065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227445" cy="4832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txbx>
                      <w:txbxContent>
                        <w:p w14:paraId="64767A6C" w14:textId="77777777" w:rsidR="00461B0B" w:rsidRPr="00261F69" w:rsidRDefault="00461B0B" w:rsidP="00461B0B">
                          <w:pPr>
                            <w:pStyle w:val="Fusszeile"/>
                            <w:rPr>
                              <w:b w:val="0"/>
                              <w:sz w:val="15"/>
                              <w:szCs w:val="15"/>
                            </w:rPr>
                          </w:pPr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Universitätsspital Basel, Klinik </w:t>
                          </w:r>
                          <w:r w:rsidR="00475535" w:rsidRP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für </w:t>
                          </w:r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>Infektiologie &amp; Spitalhygiene, Petersgraben 4, CH-4031 Basel</w:t>
                          </w:r>
                          <w:r w:rsidR="00261F69" w:rsidRPr="00261F69">
                            <w:rPr>
                              <w:b w:val="0"/>
                              <w:sz w:val="15"/>
                              <w:szCs w:val="15"/>
                            </w:rPr>
                            <w:br/>
                            <w:t xml:space="preserve">Telefon </w:t>
                          </w:r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>+41 61 265 25 25</w:t>
                          </w:r>
                          <w:r w:rsidR="00261F69" w:rsidRP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 (Zentrale)</w:t>
                          </w:r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>, +41 61 265 21 14</w:t>
                          </w:r>
                          <w:r w:rsidR="00261F69" w:rsidRP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 (Sekretariat)</w:t>
                          </w:r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, E-Mail: </w:t>
                          </w:r>
                          <w:proofErr w:type="spellStart"/>
                          <w:r w:rsidRPr="00261F69">
                            <w:rPr>
                              <w:b w:val="0"/>
                              <w:sz w:val="15"/>
                              <w:szCs w:val="15"/>
                            </w:rPr>
                            <w:t>infektiologie@usb.ch</w:t>
                          </w:r>
                          <w:proofErr w:type="spellEnd"/>
                          <w:r w:rsidR="00261F69">
                            <w:rPr>
                              <w:b w:val="0"/>
                              <w:sz w:val="15"/>
                              <w:szCs w:val="15"/>
                            </w:rPr>
                            <w:t xml:space="preserve">, </w:t>
                          </w:r>
                          <w:r w:rsidR="00B05ED0">
                            <w:rPr>
                              <w:b w:val="0"/>
                              <w:sz w:val="15"/>
                              <w:szCs w:val="15"/>
                            </w:rPr>
                            <w:t xml:space="preserve">Website: </w:t>
                          </w:r>
                          <w:proofErr w:type="spellStart"/>
                          <w:r w:rsidR="00261F69">
                            <w:rPr>
                              <w:b w:val="0"/>
                              <w:sz w:val="15"/>
                              <w:szCs w:val="15"/>
                            </w:rPr>
                            <w:t>www.usb.ch</w:t>
                          </w:r>
                          <w:proofErr w:type="spellEnd"/>
                          <w:r w:rsidR="00261F69">
                            <w:rPr>
                              <w:b w:val="0"/>
                              <w:sz w:val="15"/>
                              <w:szCs w:val="15"/>
                            </w:rPr>
                            <w:t>/</w:t>
                          </w:r>
                          <w:proofErr w:type="spellStart"/>
                          <w:r w:rsidR="00261F69">
                            <w:rPr>
                              <w:b w:val="0"/>
                              <w:sz w:val="15"/>
                              <w:szCs w:val="15"/>
                            </w:rPr>
                            <w:t>infektiologie-spitalhygiene</w:t>
                          </w:r>
                          <w:proofErr w:type="spellEnd"/>
                        </w:p>
                        <w:p w14:paraId="304372C1" w14:textId="77777777" w:rsidR="000421F0" w:rsidRPr="002728C9" w:rsidRDefault="000421F0" w:rsidP="00E477D2">
                          <w:pPr>
                            <w:pStyle w:val="Fusszeile"/>
                            <w:rPr>
                              <w:b w:val="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70015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9" type="#_x0000_t202" style="position:absolute;margin-left:-.25pt;margin-top:790.7pt;width:490.35pt;height:38.05pt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" filled="f" stroked="f">
              <v:textbox inset="0,0,0,0">
                <w:txbxContent>
                  <w:p w14:paraId="64767A6C" w14:textId="77777777" w:rsidR="00461B0B" w:rsidRPr="00261F69" w:rsidRDefault="00461B0B" w:rsidP="00461B0B">
                    <w:pPr>
                      <w:pStyle w:val="Fusszeile"/>
                      <w:rPr>
                        <w:b w:val="0"/>
                        <w:sz w:val="15"/>
                        <w:szCs w:val="15"/>
                      </w:rPr>
                    </w:pPr>
                    <w:r w:rsidRPr="00261F69">
                      <w:rPr>
                        <w:b w:val="0"/>
                        <w:sz w:val="15"/>
                        <w:szCs w:val="15"/>
                      </w:rPr>
                      <w:t xml:space="preserve">Universitätsspital Basel, Klinik </w:t>
                    </w:r>
                    <w:r w:rsidR="00475535" w:rsidRPr="00261F69">
                      <w:rPr>
                        <w:b w:val="0"/>
                        <w:sz w:val="15"/>
                        <w:szCs w:val="15"/>
                      </w:rPr>
                      <w:t xml:space="preserve">für </w:t>
                    </w:r>
                    <w:r w:rsidRPr="00261F69">
                      <w:rPr>
                        <w:b w:val="0"/>
                        <w:sz w:val="15"/>
                        <w:szCs w:val="15"/>
                      </w:rPr>
                      <w:t>Infektiologie &amp; Spitalhygiene, Petersgraben 4, CH-4031 Basel</w:t>
                    </w:r>
                    <w:r w:rsidR="00261F69" w:rsidRPr="00261F69">
                      <w:rPr>
                        <w:b w:val="0"/>
                        <w:sz w:val="15"/>
                        <w:szCs w:val="15"/>
                      </w:rPr>
                      <w:br/>
                      <w:t xml:space="preserve">Telefon </w:t>
                    </w:r>
                    <w:r w:rsidRPr="00261F69">
                      <w:rPr>
                        <w:b w:val="0"/>
                        <w:sz w:val="15"/>
                        <w:szCs w:val="15"/>
                      </w:rPr>
                      <w:t>+41 61 265 25 25</w:t>
                    </w:r>
                    <w:r w:rsidR="00261F69" w:rsidRPr="00261F69">
                      <w:rPr>
                        <w:b w:val="0"/>
                        <w:sz w:val="15"/>
                        <w:szCs w:val="15"/>
                      </w:rPr>
                      <w:t xml:space="preserve"> (Zentrale)</w:t>
                    </w:r>
                    <w:r w:rsidRPr="00261F69">
                      <w:rPr>
                        <w:b w:val="0"/>
                        <w:sz w:val="15"/>
                        <w:szCs w:val="15"/>
                      </w:rPr>
                      <w:t>, +41 61 265 21 14</w:t>
                    </w:r>
                    <w:r w:rsidR="00261F69" w:rsidRPr="00261F69">
                      <w:rPr>
                        <w:b w:val="0"/>
                        <w:sz w:val="15"/>
                        <w:szCs w:val="15"/>
                      </w:rPr>
                      <w:t xml:space="preserve"> (Sekretariat)</w:t>
                    </w:r>
                    <w:r w:rsidRPr="00261F69">
                      <w:rPr>
                        <w:b w:val="0"/>
                        <w:sz w:val="15"/>
                        <w:szCs w:val="15"/>
                      </w:rPr>
                      <w:t xml:space="preserve">, E-Mail: </w:t>
                    </w:r>
                    <w:proofErr w:type="spellStart"/>
                    <w:r w:rsidRPr="00261F69">
                      <w:rPr>
                        <w:b w:val="0"/>
                        <w:sz w:val="15"/>
                        <w:szCs w:val="15"/>
                      </w:rPr>
                      <w:t>infektiologie@usb.ch</w:t>
                    </w:r>
                    <w:proofErr w:type="spellEnd"/>
                    <w:r w:rsidR="00261F69">
                      <w:rPr>
                        <w:b w:val="0"/>
                        <w:sz w:val="15"/>
                        <w:szCs w:val="15"/>
                      </w:rPr>
                      <w:t xml:space="preserve">, </w:t>
                    </w:r>
                    <w:r w:rsidR="00B05ED0">
                      <w:rPr>
                        <w:b w:val="0"/>
                        <w:sz w:val="15"/>
                        <w:szCs w:val="15"/>
                      </w:rPr>
                      <w:t xml:space="preserve">Website: </w:t>
                    </w:r>
                    <w:proofErr w:type="spellStart"/>
                    <w:r w:rsidR="00261F69">
                      <w:rPr>
                        <w:b w:val="0"/>
                        <w:sz w:val="15"/>
                        <w:szCs w:val="15"/>
                      </w:rPr>
                      <w:t>www.usb.ch</w:t>
                    </w:r>
                    <w:proofErr w:type="spellEnd"/>
                    <w:r w:rsidR="00261F69">
                      <w:rPr>
                        <w:b w:val="0"/>
                        <w:sz w:val="15"/>
                        <w:szCs w:val="15"/>
                      </w:rPr>
                      <w:t>/</w:t>
                    </w:r>
                    <w:proofErr w:type="spellStart"/>
                    <w:r w:rsidR="00261F69">
                      <w:rPr>
                        <w:b w:val="0"/>
                        <w:sz w:val="15"/>
                        <w:szCs w:val="15"/>
                      </w:rPr>
                      <w:t>infektiologie-spitalhygiene</w:t>
                    </w:r>
                    <w:proofErr w:type="spellEnd"/>
                  </w:p>
                  <w:p w14:paraId="304372C1" w14:textId="77777777" w:rsidR="000421F0" w:rsidRPr="002728C9" w:rsidRDefault="000421F0" w:rsidP="00E477D2">
                    <w:pPr>
                      <w:pStyle w:val="Fusszeile"/>
                      <w:rPr>
                        <w:b w:val="0"/>
                      </w:rPr>
                    </w:pP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DA474" w14:textId="77777777" w:rsidR="00E672D6" w:rsidRDefault="00E672D6" w:rsidP="00504DCB">
      <w:r>
        <w:separator/>
      </w:r>
    </w:p>
  </w:footnote>
  <w:footnote w:type="continuationSeparator" w:id="0">
    <w:p w14:paraId="4DD31F45" w14:textId="77777777" w:rsidR="00E672D6" w:rsidRDefault="00E672D6" w:rsidP="00504D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8CD8A" w14:textId="77777777" w:rsidR="00A75098" w:rsidRDefault="00A75098"/>
  <w:p w14:paraId="269221CB" w14:textId="77777777" w:rsidR="002728C9" w:rsidRDefault="002728C9"/>
  <w:p w14:paraId="4F27297C" w14:textId="77777777" w:rsidR="00A75098" w:rsidRDefault="00A75098"/>
  <w:p w14:paraId="2C6F517D" w14:textId="77777777" w:rsidR="00A75098" w:rsidRDefault="00A75098"/>
  <w:p w14:paraId="45960146" w14:textId="77777777" w:rsidR="00A75098" w:rsidRDefault="00A75098"/>
  <w:p w14:paraId="26BBC49B" w14:textId="77777777" w:rsidR="00A75098" w:rsidRDefault="00475535">
    <w:r w:rsidRPr="009C55CF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75372976" wp14:editId="603E9917">
              <wp:simplePos x="0" y="0"/>
              <wp:positionH relativeFrom="page">
                <wp:posOffset>4617085</wp:posOffset>
              </wp:positionH>
              <wp:positionV relativeFrom="page">
                <wp:posOffset>1242382</wp:posOffset>
              </wp:positionV>
              <wp:extent cx="2519680" cy="539750"/>
              <wp:effectExtent l="0" t="0" r="13970" b="1270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519680" cy="539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/>
                        <a:ext uri="{C572A759-6A51-4108-AA02-DFA0A04FC94B}"/>
                      </a:extLst>
                    </wps:spPr>
                    <wps:txbx>
                      <w:txbxContent>
                        <w:p w14:paraId="542080C8" w14:textId="77777777" w:rsidR="009C55CF" w:rsidRPr="00CA3400" w:rsidRDefault="00475535" w:rsidP="009C55CF">
                          <w:pPr>
                            <w:pStyle w:val="LeistungsbereichZusatzbezeichnung"/>
                          </w:pPr>
                          <w:r>
                            <w:t>Klinik für In</w:t>
                          </w:r>
                          <w:r w:rsidR="009C55CF">
                            <w:t>fektiologie &amp; Spitalhygiene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372976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8" type="#_x0000_t202" style="position:absolute;margin-left:363.55pt;margin-top:97.85pt;width:198.4pt;height:42.5pt;z-index:25168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" filled="f" stroked="f">
              <v:textbox inset="0,0,0,0">
                <w:txbxContent>
                  <w:p w14:paraId="542080C8" w14:textId="77777777" w:rsidR="009C55CF" w:rsidRPr="00CA3400" w:rsidRDefault="00475535" w:rsidP="009C55CF">
                    <w:pPr>
                      <w:pStyle w:val="LeistungsbereichZusatzbezeichnung"/>
                    </w:pPr>
                    <w:r>
                      <w:t>Klinik für In</w:t>
                    </w:r>
                    <w:r w:rsidR="009C55CF">
                      <w:t>fektiologie &amp; Spitalhygiene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0C72308C" w14:textId="77777777" w:rsidR="00A75098" w:rsidRDefault="00A75098"/>
  <w:p w14:paraId="13BD3438" w14:textId="77777777" w:rsidR="00A75098" w:rsidRDefault="00A75098"/>
  <w:p w14:paraId="5C88F526" w14:textId="77777777" w:rsidR="00A75098" w:rsidRDefault="00A75098"/>
  <w:p w14:paraId="0D31A479" w14:textId="77777777" w:rsidR="00A75098" w:rsidRDefault="00A75098"/>
  <w:p w14:paraId="447F7E7D" w14:textId="77777777" w:rsidR="000421F0" w:rsidRDefault="00D439FD">
    <w:r>
      <w:rPr>
        <w:noProof/>
        <w:lang w:eastAsia="de-CH"/>
      </w:rPr>
      <w:drawing>
        <wp:anchor distT="431800" distB="3161030" distL="4032250" distR="1188085" simplePos="0" relativeHeight="251649536" behindDoc="1" locked="1" layoutInCell="1" allowOverlap="1" wp14:anchorId="5C83DFB2" wp14:editId="4A298F6C">
          <wp:simplePos x="0" y="0"/>
          <wp:positionH relativeFrom="page">
            <wp:posOffset>4028536</wp:posOffset>
          </wp:positionH>
          <wp:positionV relativeFrom="page">
            <wp:posOffset>431321</wp:posOffset>
          </wp:positionV>
          <wp:extent cx="2339975" cy="401955"/>
          <wp:effectExtent l="0" t="0" r="3175" b="0"/>
          <wp:wrapTight wrapText="bothSides">
            <wp:wrapPolygon edited="0">
              <wp:start x="0" y="0"/>
              <wp:lineTo x="0" y="20474"/>
              <wp:lineTo x="21453" y="20474"/>
              <wp:lineTo x="21453" y="0"/>
              <wp:lineTo x="0" y="0"/>
            </wp:wrapPolygon>
          </wp:wrapTight>
          <wp:docPr id="50" name="Grafik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9975" cy="401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8C46DDA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20AE27B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DE26DA0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27A0B2F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938B8C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0FC2216"/>
    <w:multiLevelType w:val="hybridMultilevel"/>
    <w:tmpl w:val="DBC46B9E"/>
    <w:lvl w:ilvl="0" w:tplc="FCC81DD6">
      <w:start w:val="1"/>
      <w:numFmt w:val="bullet"/>
      <w:pStyle w:val="Aufzhlung"/>
      <w:lvlText w:val="–"/>
      <w:lvlJc w:val="left"/>
      <w:pPr>
        <w:ind w:left="1778" w:hanging="360"/>
      </w:pPr>
      <w:rPr>
        <w:rFonts w:ascii="Arial" w:hAnsi="Arial" w:cs="Times New Roman" w:hint="default"/>
        <w:caps w:val="0"/>
        <w:strike w:val="0"/>
        <w:dstrike w:val="0"/>
        <w:vanish w:val="0"/>
        <w:webHidden w:val="0"/>
        <w:color w:val="auto"/>
        <w:sz w:val="22"/>
        <w:u w:val="none"/>
        <w:effect w:val="none"/>
        <w:vertAlign w:val="baseline"/>
        <w:specVanish w:val="0"/>
      </w:rPr>
    </w:lvl>
    <w:lvl w:ilvl="1" w:tplc="0807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6" w15:restartNumberingAfterBreak="0">
    <w:nsid w:val="472E756C"/>
    <w:multiLevelType w:val="hybridMultilevel"/>
    <w:tmpl w:val="3A3C5C8A"/>
    <w:lvl w:ilvl="0" w:tplc="6CD6B9EA">
      <w:start w:val="1"/>
      <w:numFmt w:val="bullet"/>
      <w:pStyle w:val="Aufzhlungweitere"/>
      <w:lvlText w:val="–"/>
      <w:lvlJc w:val="left"/>
      <w:pPr>
        <w:ind w:left="927" w:hanging="360"/>
      </w:pPr>
      <w:rPr>
        <w:rFonts w:ascii="Arial" w:hAnsi="Arial" w:cs="Times New Roman" w:hint="default"/>
        <w:caps w:val="0"/>
        <w:strike w:val="0"/>
        <w:dstrike w:val="0"/>
        <w:vanish w:val="0"/>
        <w:webHidden w:val="0"/>
        <w:color w:val="auto"/>
        <w:sz w:val="22"/>
        <w:u w:val="none"/>
        <w:effect w:val="none"/>
        <w:vertAlign w:val="baseline"/>
        <w:specVanish w:val="0"/>
      </w:rPr>
    </w:lvl>
    <w:lvl w:ilvl="1" w:tplc="08070003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7" w15:restartNumberingAfterBreak="0">
    <w:nsid w:val="63173EEE"/>
    <w:multiLevelType w:val="hybridMultilevel"/>
    <w:tmpl w:val="E8D6E854"/>
    <w:lvl w:ilvl="0" w:tplc="7AE8813E">
      <w:start w:val="1"/>
      <w:numFmt w:val="upperRoman"/>
      <w:lvlText w:val="%1."/>
      <w:lvlJc w:val="left"/>
      <w:pPr>
        <w:ind w:left="4196" w:hanging="720"/>
      </w:pPr>
      <w:rPr>
        <w:rFonts w:hint="default"/>
        <w:b/>
        <w:sz w:val="22"/>
        <w:szCs w:val="22"/>
      </w:rPr>
    </w:lvl>
    <w:lvl w:ilvl="1" w:tplc="08070019">
      <w:start w:val="1"/>
      <w:numFmt w:val="lowerLetter"/>
      <w:lvlText w:val="%2."/>
      <w:lvlJc w:val="left"/>
      <w:pPr>
        <w:ind w:left="4556" w:hanging="360"/>
      </w:pPr>
    </w:lvl>
    <w:lvl w:ilvl="2" w:tplc="0807001B" w:tentative="1">
      <w:start w:val="1"/>
      <w:numFmt w:val="lowerRoman"/>
      <w:lvlText w:val="%3."/>
      <w:lvlJc w:val="right"/>
      <w:pPr>
        <w:ind w:left="5276" w:hanging="180"/>
      </w:pPr>
    </w:lvl>
    <w:lvl w:ilvl="3" w:tplc="0807000F" w:tentative="1">
      <w:start w:val="1"/>
      <w:numFmt w:val="decimal"/>
      <w:lvlText w:val="%4."/>
      <w:lvlJc w:val="left"/>
      <w:pPr>
        <w:ind w:left="5996" w:hanging="360"/>
      </w:pPr>
    </w:lvl>
    <w:lvl w:ilvl="4" w:tplc="08070019" w:tentative="1">
      <w:start w:val="1"/>
      <w:numFmt w:val="lowerLetter"/>
      <w:lvlText w:val="%5."/>
      <w:lvlJc w:val="left"/>
      <w:pPr>
        <w:ind w:left="6716" w:hanging="360"/>
      </w:pPr>
    </w:lvl>
    <w:lvl w:ilvl="5" w:tplc="0807001B" w:tentative="1">
      <w:start w:val="1"/>
      <w:numFmt w:val="lowerRoman"/>
      <w:lvlText w:val="%6."/>
      <w:lvlJc w:val="right"/>
      <w:pPr>
        <w:ind w:left="7436" w:hanging="180"/>
      </w:pPr>
    </w:lvl>
    <w:lvl w:ilvl="6" w:tplc="0807000F" w:tentative="1">
      <w:start w:val="1"/>
      <w:numFmt w:val="decimal"/>
      <w:lvlText w:val="%7."/>
      <w:lvlJc w:val="left"/>
      <w:pPr>
        <w:ind w:left="8156" w:hanging="360"/>
      </w:pPr>
    </w:lvl>
    <w:lvl w:ilvl="7" w:tplc="08070019" w:tentative="1">
      <w:start w:val="1"/>
      <w:numFmt w:val="lowerLetter"/>
      <w:lvlText w:val="%8."/>
      <w:lvlJc w:val="left"/>
      <w:pPr>
        <w:ind w:left="8876" w:hanging="360"/>
      </w:pPr>
    </w:lvl>
    <w:lvl w:ilvl="8" w:tplc="0807001B" w:tentative="1">
      <w:start w:val="1"/>
      <w:numFmt w:val="lowerRoman"/>
      <w:lvlText w:val="%9."/>
      <w:lvlJc w:val="right"/>
      <w:pPr>
        <w:ind w:left="9596" w:hanging="180"/>
      </w:pPr>
    </w:lvl>
  </w:abstractNum>
  <w:num w:numId="1" w16cid:durableId="1041830641">
    <w:abstractNumId w:val="4"/>
  </w:num>
  <w:num w:numId="2" w16cid:durableId="1548686219">
    <w:abstractNumId w:val="3"/>
  </w:num>
  <w:num w:numId="3" w16cid:durableId="2058893030">
    <w:abstractNumId w:val="2"/>
  </w:num>
  <w:num w:numId="4" w16cid:durableId="1648781701">
    <w:abstractNumId w:val="1"/>
  </w:num>
  <w:num w:numId="5" w16cid:durableId="2095585776">
    <w:abstractNumId w:val="0"/>
  </w:num>
  <w:num w:numId="6" w16cid:durableId="1135484680">
    <w:abstractNumId w:val="5"/>
  </w:num>
  <w:num w:numId="7" w16cid:durableId="111756481">
    <w:abstractNumId w:val="6"/>
  </w:num>
  <w:num w:numId="8" w16cid:durableId="12750161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attachedTemplate r:id="rId1"/>
  <w:stylePaneSortMethod w:val="0000"/>
  <w:documentProtection w:edit="forms" w:enforcement="1"/>
  <w:defaultTabStop w:val="708"/>
  <w:autoHyphenation/>
  <w:hyphenationZone w:val="425"/>
  <w:drawingGridHorizontalSpacing w:val="142"/>
  <w:drawingGridVerticalSpacing w:val="14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50522A"/>
    <w:rsid w:val="0001403E"/>
    <w:rsid w:val="00015E5E"/>
    <w:rsid w:val="00033EE4"/>
    <w:rsid w:val="000421F0"/>
    <w:rsid w:val="00046F6B"/>
    <w:rsid w:val="00051687"/>
    <w:rsid w:val="0005708A"/>
    <w:rsid w:val="00060CFF"/>
    <w:rsid w:val="000979BB"/>
    <w:rsid w:val="000A09DE"/>
    <w:rsid w:val="000B6304"/>
    <w:rsid w:val="000C25A9"/>
    <w:rsid w:val="000C447C"/>
    <w:rsid w:val="000F5313"/>
    <w:rsid w:val="00113913"/>
    <w:rsid w:val="00114D37"/>
    <w:rsid w:val="00137897"/>
    <w:rsid w:val="0014294F"/>
    <w:rsid w:val="001607D3"/>
    <w:rsid w:val="00167DB0"/>
    <w:rsid w:val="001A08E7"/>
    <w:rsid w:val="001A747C"/>
    <w:rsid w:val="001B15FE"/>
    <w:rsid w:val="001C2D59"/>
    <w:rsid w:val="001E0778"/>
    <w:rsid w:val="001F5B77"/>
    <w:rsid w:val="00244989"/>
    <w:rsid w:val="002475BD"/>
    <w:rsid w:val="002615D8"/>
    <w:rsid w:val="00261F69"/>
    <w:rsid w:val="0026298C"/>
    <w:rsid w:val="002728C9"/>
    <w:rsid w:val="0027377D"/>
    <w:rsid w:val="00285669"/>
    <w:rsid w:val="00295B93"/>
    <w:rsid w:val="002A0F36"/>
    <w:rsid w:val="002B5A1C"/>
    <w:rsid w:val="002F358D"/>
    <w:rsid w:val="00314B21"/>
    <w:rsid w:val="003242CC"/>
    <w:rsid w:val="00344289"/>
    <w:rsid w:val="00373990"/>
    <w:rsid w:val="00377BC3"/>
    <w:rsid w:val="003806E5"/>
    <w:rsid w:val="0038640B"/>
    <w:rsid w:val="003B6EA6"/>
    <w:rsid w:val="003D3BA3"/>
    <w:rsid w:val="003D6B03"/>
    <w:rsid w:val="003E7F06"/>
    <w:rsid w:val="00430858"/>
    <w:rsid w:val="0043523A"/>
    <w:rsid w:val="004449F6"/>
    <w:rsid w:val="00460622"/>
    <w:rsid w:val="00461B0B"/>
    <w:rsid w:val="00475535"/>
    <w:rsid w:val="004943AE"/>
    <w:rsid w:val="0049736A"/>
    <w:rsid w:val="004A7D32"/>
    <w:rsid w:val="004B3601"/>
    <w:rsid w:val="004D06CD"/>
    <w:rsid w:val="004D5B16"/>
    <w:rsid w:val="004E1156"/>
    <w:rsid w:val="004E2A0F"/>
    <w:rsid w:val="005008D0"/>
    <w:rsid w:val="00504DCB"/>
    <w:rsid w:val="0050522A"/>
    <w:rsid w:val="00571811"/>
    <w:rsid w:val="0059174D"/>
    <w:rsid w:val="00595D42"/>
    <w:rsid w:val="005A2AFC"/>
    <w:rsid w:val="005C3BAE"/>
    <w:rsid w:val="005D16CE"/>
    <w:rsid w:val="005D76B5"/>
    <w:rsid w:val="0060109D"/>
    <w:rsid w:val="00614C99"/>
    <w:rsid w:val="00634A66"/>
    <w:rsid w:val="00640659"/>
    <w:rsid w:val="006440B2"/>
    <w:rsid w:val="00666916"/>
    <w:rsid w:val="006766C8"/>
    <w:rsid w:val="00690957"/>
    <w:rsid w:val="006B2146"/>
    <w:rsid w:val="006B4A05"/>
    <w:rsid w:val="006B78ED"/>
    <w:rsid w:val="006C16F6"/>
    <w:rsid w:val="006C1CEB"/>
    <w:rsid w:val="006C6134"/>
    <w:rsid w:val="006E27F4"/>
    <w:rsid w:val="00706331"/>
    <w:rsid w:val="00714F26"/>
    <w:rsid w:val="00716A5C"/>
    <w:rsid w:val="0073399C"/>
    <w:rsid w:val="00744879"/>
    <w:rsid w:val="0075656A"/>
    <w:rsid w:val="00763F1A"/>
    <w:rsid w:val="0076546C"/>
    <w:rsid w:val="00772429"/>
    <w:rsid w:val="00831A6B"/>
    <w:rsid w:val="008327DF"/>
    <w:rsid w:val="008527CE"/>
    <w:rsid w:val="00876974"/>
    <w:rsid w:val="00877683"/>
    <w:rsid w:val="008801C3"/>
    <w:rsid w:val="0088578C"/>
    <w:rsid w:val="00893C0A"/>
    <w:rsid w:val="0089574B"/>
    <w:rsid w:val="008A119E"/>
    <w:rsid w:val="008A40D1"/>
    <w:rsid w:val="008B3BE6"/>
    <w:rsid w:val="008C0489"/>
    <w:rsid w:val="008C3C2E"/>
    <w:rsid w:val="008D056D"/>
    <w:rsid w:val="008E1E9C"/>
    <w:rsid w:val="008E512D"/>
    <w:rsid w:val="008E77C5"/>
    <w:rsid w:val="0090256F"/>
    <w:rsid w:val="009025BC"/>
    <w:rsid w:val="0091607C"/>
    <w:rsid w:val="00925F08"/>
    <w:rsid w:val="00937804"/>
    <w:rsid w:val="00960F3B"/>
    <w:rsid w:val="00971BB6"/>
    <w:rsid w:val="00974833"/>
    <w:rsid w:val="00980FED"/>
    <w:rsid w:val="00981ECC"/>
    <w:rsid w:val="009B08A6"/>
    <w:rsid w:val="009B0B63"/>
    <w:rsid w:val="009B27E0"/>
    <w:rsid w:val="009C55CF"/>
    <w:rsid w:val="009E0FF9"/>
    <w:rsid w:val="009E31D5"/>
    <w:rsid w:val="00A30ECC"/>
    <w:rsid w:val="00A5636A"/>
    <w:rsid w:val="00A75098"/>
    <w:rsid w:val="00AA0CFD"/>
    <w:rsid w:val="00AB03BB"/>
    <w:rsid w:val="00AB2C77"/>
    <w:rsid w:val="00AB77EE"/>
    <w:rsid w:val="00B05ED0"/>
    <w:rsid w:val="00B20E13"/>
    <w:rsid w:val="00B21BE5"/>
    <w:rsid w:val="00B3628D"/>
    <w:rsid w:val="00B47BBD"/>
    <w:rsid w:val="00B5068F"/>
    <w:rsid w:val="00B61E10"/>
    <w:rsid w:val="00B753A2"/>
    <w:rsid w:val="00BC10C3"/>
    <w:rsid w:val="00BD324E"/>
    <w:rsid w:val="00BE6892"/>
    <w:rsid w:val="00C1210E"/>
    <w:rsid w:val="00C12FC3"/>
    <w:rsid w:val="00C30267"/>
    <w:rsid w:val="00C3405D"/>
    <w:rsid w:val="00C464F3"/>
    <w:rsid w:val="00C64781"/>
    <w:rsid w:val="00C8422D"/>
    <w:rsid w:val="00C87641"/>
    <w:rsid w:val="00C91690"/>
    <w:rsid w:val="00CA0467"/>
    <w:rsid w:val="00CA3400"/>
    <w:rsid w:val="00CA6754"/>
    <w:rsid w:val="00CC06AD"/>
    <w:rsid w:val="00CC12EE"/>
    <w:rsid w:val="00CC2601"/>
    <w:rsid w:val="00CD1274"/>
    <w:rsid w:val="00CE3426"/>
    <w:rsid w:val="00CF2CD2"/>
    <w:rsid w:val="00CF4F90"/>
    <w:rsid w:val="00D00A3A"/>
    <w:rsid w:val="00D0476D"/>
    <w:rsid w:val="00D07F25"/>
    <w:rsid w:val="00D264A8"/>
    <w:rsid w:val="00D3344F"/>
    <w:rsid w:val="00D41DC3"/>
    <w:rsid w:val="00D43752"/>
    <w:rsid w:val="00D439FD"/>
    <w:rsid w:val="00D66A04"/>
    <w:rsid w:val="00D81653"/>
    <w:rsid w:val="00DB7B2D"/>
    <w:rsid w:val="00DC7F76"/>
    <w:rsid w:val="00DD2927"/>
    <w:rsid w:val="00DE166E"/>
    <w:rsid w:val="00E02BF0"/>
    <w:rsid w:val="00E07248"/>
    <w:rsid w:val="00E477D2"/>
    <w:rsid w:val="00E672D6"/>
    <w:rsid w:val="00E730DE"/>
    <w:rsid w:val="00E77BDB"/>
    <w:rsid w:val="00ED20E5"/>
    <w:rsid w:val="00F41B95"/>
    <w:rsid w:val="00F523C5"/>
    <w:rsid w:val="00F9729C"/>
    <w:rsid w:val="00FC0EA7"/>
    <w:rsid w:val="00FE0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36026D1"/>
  <w15:docId w15:val="{546960F9-3681-4D81-AF2D-00FF9D6FF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MS Mincho" w:hAnsi="Cambria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semiHidden/>
    <w:qFormat/>
    <w:rsid w:val="0050522A"/>
    <w:rPr>
      <w:rFonts w:ascii="Arial" w:hAnsi="Arial"/>
      <w:sz w:val="22"/>
      <w:szCs w:val="22"/>
      <w:lang w:eastAsia="de-DE"/>
    </w:rPr>
  </w:style>
  <w:style w:type="paragraph" w:styleId="berschrift1">
    <w:name w:val="heading 1"/>
    <w:basedOn w:val="Fliesstext"/>
    <w:next w:val="Standard"/>
    <w:link w:val="berschrift1Zchn"/>
    <w:uiPriority w:val="9"/>
    <w:semiHidden/>
    <w:rsid w:val="004A7D32"/>
    <w:pPr>
      <w:keepNext/>
      <w:keepLines/>
      <w:outlineLvl w:val="0"/>
    </w:pPr>
    <w:rPr>
      <w:rFonts w:eastAsia="MS Gothic"/>
      <w:b/>
      <w:bCs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semiHidden/>
    <w:rsid w:val="004A7D32"/>
    <w:rPr>
      <w:rFonts w:ascii="Arial" w:eastAsia="MS Gothic" w:hAnsi="Arial" w:cs="Times New Roman"/>
      <w:b/>
      <w:bCs/>
      <w:noProof/>
      <w:sz w:val="22"/>
      <w:szCs w:val="3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C77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4A7D32"/>
    <w:rPr>
      <w:rFonts w:ascii="Lucida Grande" w:hAnsi="Lucida Grande" w:cs="Lucida Grande"/>
      <w:sz w:val="18"/>
      <w:szCs w:val="18"/>
    </w:rPr>
  </w:style>
  <w:style w:type="paragraph" w:customStyle="1" w:styleId="Empfngeradresse">
    <w:name w:val="Empfängeradresse"/>
    <w:basedOn w:val="Standard"/>
    <w:qFormat/>
    <w:rsid w:val="00AB77EE"/>
    <w:rPr>
      <w:szCs w:val="24"/>
    </w:rPr>
  </w:style>
  <w:style w:type="paragraph" w:customStyle="1" w:styleId="Absender">
    <w:name w:val="Absender"/>
    <w:basedOn w:val="Standard"/>
    <w:qFormat/>
    <w:rsid w:val="004D06CD"/>
    <w:pPr>
      <w:widowControl w:val="0"/>
      <w:tabs>
        <w:tab w:val="left" w:pos="4933"/>
      </w:tabs>
      <w:spacing w:line="250" w:lineRule="exact"/>
    </w:pPr>
    <w:rPr>
      <w:sz w:val="17"/>
    </w:rPr>
  </w:style>
  <w:style w:type="paragraph" w:customStyle="1" w:styleId="Fliesstext">
    <w:name w:val="Fliesstext"/>
    <w:basedOn w:val="Standard"/>
    <w:qFormat/>
    <w:rsid w:val="00B61E10"/>
    <w:pPr>
      <w:tabs>
        <w:tab w:val="left" w:pos="4933"/>
      </w:tabs>
      <w:contextualSpacing/>
    </w:pPr>
  </w:style>
  <w:style w:type="paragraph" w:customStyle="1" w:styleId="Fusszeile">
    <w:name w:val="Fusszeile"/>
    <w:basedOn w:val="Standard"/>
    <w:qFormat/>
    <w:rsid w:val="00E477D2"/>
    <w:pPr>
      <w:pBdr>
        <w:top w:val="single" w:sz="4" w:space="4" w:color="auto"/>
      </w:pBdr>
      <w:spacing w:line="200" w:lineRule="exact"/>
    </w:pPr>
    <w:rPr>
      <w:b/>
      <w:sz w:val="17"/>
      <w:szCs w:val="17"/>
    </w:rPr>
  </w:style>
  <w:style w:type="paragraph" w:styleId="Kopfzeile">
    <w:name w:val="header"/>
    <w:basedOn w:val="Standard"/>
    <w:link w:val="KopfzeileZchn"/>
    <w:uiPriority w:val="99"/>
    <w:unhideWhenUsed/>
    <w:rsid w:val="006B4A0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6B4A05"/>
    <w:rPr>
      <w:rFonts w:ascii="Arial" w:hAnsi="Arial"/>
      <w:noProof/>
      <w:sz w:val="22"/>
      <w:szCs w:val="22"/>
      <w:lang w:val="de-CH"/>
    </w:rPr>
  </w:style>
  <w:style w:type="paragraph" w:customStyle="1" w:styleId="USB-Kontakt">
    <w:name w:val="USB-Kontakt"/>
    <w:basedOn w:val="Standard"/>
    <w:qFormat/>
    <w:rsid w:val="00AB2C77"/>
    <w:pPr>
      <w:spacing w:line="250" w:lineRule="exact"/>
    </w:pPr>
    <w:rPr>
      <w:b/>
      <w:sz w:val="17"/>
    </w:rPr>
  </w:style>
  <w:style w:type="paragraph" w:customStyle="1" w:styleId="LeistungsbereichZusatzbezeichnung">
    <w:name w:val="Leistungsbereich/Zusatzbezeichnung"/>
    <w:basedOn w:val="Standard"/>
    <w:qFormat/>
    <w:rsid w:val="00CA3400"/>
    <w:pPr>
      <w:spacing w:line="230" w:lineRule="exact"/>
    </w:pPr>
    <w:rPr>
      <w:b/>
      <w:sz w:val="18"/>
    </w:rPr>
  </w:style>
  <w:style w:type="table" w:styleId="Tabellenraster">
    <w:name w:val="Table Grid"/>
    <w:basedOn w:val="NormaleTabelle"/>
    <w:uiPriority w:val="59"/>
    <w:rsid w:val="00AB2C77"/>
    <w:pPr>
      <w:spacing w:line="280" w:lineRule="exact"/>
    </w:pPr>
    <w:rPr>
      <w:rFonts w:ascii="Arial" w:hAnsi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semiHidden/>
    <w:rsid w:val="0027377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semiHidden/>
    <w:rsid w:val="006B4A05"/>
    <w:rPr>
      <w:rFonts w:ascii="Arial" w:hAnsi="Arial"/>
      <w:noProof/>
      <w:sz w:val="22"/>
      <w:szCs w:val="22"/>
      <w:lang w:val="de-CH"/>
    </w:rPr>
  </w:style>
  <w:style w:type="paragraph" w:customStyle="1" w:styleId="Aufzhlung">
    <w:name w:val="Aufzählung"/>
    <w:basedOn w:val="Standard"/>
    <w:qFormat/>
    <w:rsid w:val="008A119E"/>
    <w:pPr>
      <w:numPr>
        <w:numId w:val="6"/>
      </w:numPr>
      <w:ind w:left="284" w:hanging="284"/>
    </w:pPr>
  </w:style>
  <w:style w:type="paragraph" w:customStyle="1" w:styleId="Aufzhlungweitere">
    <w:name w:val="Aufzählung weitere"/>
    <w:basedOn w:val="Standard"/>
    <w:qFormat/>
    <w:rsid w:val="008A119E"/>
    <w:pPr>
      <w:numPr>
        <w:numId w:val="7"/>
      </w:numPr>
      <w:ind w:left="568" w:hanging="284"/>
    </w:pPr>
  </w:style>
  <w:style w:type="paragraph" w:customStyle="1" w:styleId="Pagina">
    <w:name w:val="Pagina"/>
    <w:basedOn w:val="Standard"/>
    <w:qFormat/>
    <w:rsid w:val="000A09DE"/>
    <w:pPr>
      <w:jc w:val="right"/>
    </w:pPr>
  </w:style>
  <w:style w:type="paragraph" w:customStyle="1" w:styleId="Adresse">
    <w:name w:val="Adresse"/>
    <w:basedOn w:val="Standard"/>
    <w:rsid w:val="00CC2601"/>
    <w:pPr>
      <w:spacing w:line="250" w:lineRule="exact"/>
    </w:pPr>
    <w:rPr>
      <w:rFonts w:eastAsia="Times"/>
      <w:sz w:val="17"/>
      <w:szCs w:val="20"/>
      <w:lang w:val="de-DE"/>
    </w:rPr>
  </w:style>
  <w:style w:type="character" w:styleId="Hyperlink">
    <w:name w:val="Hyperlink"/>
    <w:basedOn w:val="Absatz-Standardschriftart"/>
    <w:uiPriority w:val="99"/>
    <w:unhideWhenUsed/>
    <w:rsid w:val="0050522A"/>
    <w:rPr>
      <w:color w:val="1F497D" w:themeColor="text2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61F6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50522A"/>
    <w:rPr>
      <w:rFonts w:ascii="Arial" w:hAnsi="Arial"/>
      <w:color w:val="1F497D" w:themeColor="text2"/>
      <w:sz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8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7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nsil.infektiologie@usb.ch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falzgrafb\OneDrive%20-%20usb.ch\Dokumente\Vorlagen\Vorlage%20Neutral%20hoch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fidentiality xmlns="e50b77e4-b1b7-488d-b554-ab0c6876e34c">Intern</Confidentiality>
    <Patientdata xmlns="e50b77e4-b1b7-488d-b554-ab0c6876e34c">false</Patientdata>
    <lcf76f155ced4ddcb4097134ff3c332f xmlns="eb4e48a4-6cd1-4f30-ae59-e0ad1b4c7f78">
      <Terms xmlns="http://schemas.microsoft.com/office/infopath/2007/PartnerControls"/>
    </lcf76f155ced4ddcb4097134ff3c332f>
    <TaxCatchAll xmlns="e50b77e4-b1b7-488d-b554-ab0c6876e34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SB-Dokument" ma:contentTypeID="0x01010074254FFFFA788748BE9570FD90FA56DE00A30E9D36709CDF49AC672708EFCFCBD6" ma:contentTypeVersion="22" ma:contentTypeDescription="Ein neues USB-Dokument in der Bibliothek erstellen." ma:contentTypeScope="" ma:versionID="3f83c865cd2141a3f4745f8cde0e7ae2">
  <xsd:schema xmlns:xsd="http://www.w3.org/2001/XMLSchema" xmlns:xs="http://www.w3.org/2001/XMLSchema" xmlns:p="http://schemas.microsoft.com/office/2006/metadata/properties" xmlns:ns2="e50b77e4-b1b7-488d-b554-ab0c6876e34c" xmlns:ns3="eb4e48a4-6cd1-4f30-ae59-e0ad1b4c7f78" targetNamespace="http://schemas.microsoft.com/office/2006/metadata/properties" ma:root="true" ma:fieldsID="85aa767b93d77aee86feda25190f213f" ns2:_="" ns3:_="">
    <xsd:import namespace="e50b77e4-b1b7-488d-b554-ab0c6876e34c"/>
    <xsd:import namespace="eb4e48a4-6cd1-4f30-ae59-e0ad1b4c7f78"/>
    <xsd:element name="properties">
      <xsd:complexType>
        <xsd:sequence>
          <xsd:element name="documentManagement">
            <xsd:complexType>
              <xsd:all>
                <xsd:element ref="ns2:Patientdata" minOccurs="0"/>
                <xsd:element ref="ns2:Confidentiality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0b77e4-b1b7-488d-b554-ab0c6876e34c" elementFormDefault="qualified">
    <xsd:import namespace="http://schemas.microsoft.com/office/2006/documentManagement/types"/>
    <xsd:import namespace="http://schemas.microsoft.com/office/infopath/2007/PartnerControls"/>
    <xsd:element name="Patientdata" ma:index="2" nillable="true" ma:displayName="Patientendaten" ma:default="0" ma:internalName="Patientdata">
      <xsd:simpleType>
        <xsd:restriction base="dms:Boolean"/>
      </xsd:simpleType>
    </xsd:element>
    <xsd:element name="Confidentiality" ma:index="3" ma:displayName="Vertraulichkeit" ma:default="Intern" ma:internalName="Confidentiality">
      <xsd:simpleType>
        <xsd:restriction base="dms:Choice">
          <xsd:enumeration value="Intern"/>
          <xsd:enumeration value="Öffentlich"/>
          <xsd:enumeration value="Vertraulich"/>
        </xsd:restriction>
      </xsd:simpleType>
    </xsd:element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ca6801cf-fc67-45d9-89bf-31f023c200da}" ma:internalName="TaxCatchAll" ma:showField="CatchAllData" ma:web="e50b77e4-b1b7-488d-b554-ab0c6876e3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4e48a4-6cd1-4f30-ae59-e0ad1b4c7f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ce74e7c6-f287-46cf-95f5-59efda0c93b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C1FEBA-3DDA-4C7B-9674-EE577A62FD13}">
  <ds:schemaRefs>
    <ds:schemaRef ds:uri="http://schemas.microsoft.com/office/2006/metadata/properties"/>
    <ds:schemaRef ds:uri="http://schemas.microsoft.com/office/infopath/2007/PartnerControls"/>
    <ds:schemaRef ds:uri="e50b77e4-b1b7-488d-b554-ab0c6876e34c"/>
    <ds:schemaRef ds:uri="eb4e48a4-6cd1-4f30-ae59-e0ad1b4c7f78"/>
  </ds:schemaRefs>
</ds:datastoreItem>
</file>

<file path=customXml/itemProps2.xml><?xml version="1.0" encoding="utf-8"?>
<ds:datastoreItem xmlns:ds="http://schemas.openxmlformats.org/officeDocument/2006/customXml" ds:itemID="{B5397DE8-5FAE-4AC0-B622-FF1D37E688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0b77e4-b1b7-488d-b554-ab0c6876e34c"/>
    <ds:schemaRef ds:uri="eb4e48a4-6cd1-4f30-ae59-e0ad1b4c7f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A78194-7F11-44DB-9800-D3DDCB072DA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956C5C5-1759-4ACF-8025-373DD84B0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 Neutral hoch.dotx</Template>
  <TotalTime>0</TotalTime>
  <Pages>3</Pages>
  <Words>358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Universitätsspital Basel</vt:lpstr>
    </vt:vector>
  </TitlesOfParts>
  <Company>PPM</Company>
  <LinksUpToDate>false</LinksUpToDate>
  <CharactersWithSpaces>2611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Universitätsspital Basel</dc:title>
  <dc:subject>Briefpapier mit Logo farbig</dc:subject>
  <dc:creator>Pfalzgraf Bettina</dc:creator>
  <cp:keywords/>
  <cp:lastModifiedBy>Pfalzgraf Bettina</cp:lastModifiedBy>
  <cp:revision>1</cp:revision>
  <cp:lastPrinted>2023-10-04T07:45:00Z</cp:lastPrinted>
  <dcterms:created xsi:type="dcterms:W3CDTF">2024-03-05T06:34:00Z</dcterms:created>
  <dcterms:modified xsi:type="dcterms:W3CDTF">2024-03-05T07:00:00Z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0x01010074254FFFFA788748BE9570FD90FA56DE00A30E9D36709CDF49AC672708EFCFCBD6</vt:lpwstr>
  </property>
  <property fmtid="{D5CDD505-2E9C-101B-9397-08002B2CF9AE}" pid="3" name="MediaServiceImageTags">
    <vt:lpwstr/>
  </property>
</Properties>
</file>